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6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5"/>
        <w:gridCol w:w="286"/>
        <w:gridCol w:w="1389"/>
        <w:gridCol w:w="744"/>
        <w:gridCol w:w="387"/>
        <w:gridCol w:w="970"/>
        <w:gridCol w:w="292"/>
        <w:gridCol w:w="1708"/>
        <w:gridCol w:w="905"/>
        <w:gridCol w:w="720"/>
        <w:gridCol w:w="450"/>
        <w:gridCol w:w="103"/>
        <w:gridCol w:w="1063"/>
      </w:tblGrid>
      <w:tr w:rsidR="0016658A" w:rsidRPr="00C9238F" w14:paraId="51489D5C" w14:textId="77777777" w:rsidTr="2879A9B9">
        <w:sdt>
          <w:sdtPr>
            <w:id w:val="1621259925"/>
            <w:placeholder>
              <w:docPart w:val="D5AC638CD1F9492F8DDF45143BB06A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20" w:type="pct"/>
                <w:gridSpan w:val="5"/>
                <w:vAlign w:val="bottom"/>
              </w:tcPr>
              <w:p w14:paraId="605DE71C" w14:textId="77777777" w:rsidR="0016658A" w:rsidRPr="00C9238F" w:rsidRDefault="0016658A" w:rsidP="00576892">
                <w:pPr>
                  <w:spacing w:before="240"/>
                </w:pPr>
                <w:r w:rsidRPr="00576892">
                  <w:t>First Name</w:t>
                </w:r>
              </w:p>
            </w:tc>
          </w:sdtContent>
        </w:sdt>
        <w:tc>
          <w:tcPr>
            <w:tcW w:w="3080" w:type="pct"/>
            <w:gridSpan w:val="8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14:paraId="0D780AF2" w14:textId="1C7E1687" w:rsidR="0016658A" w:rsidRPr="00C9238F" w:rsidRDefault="0016658A" w:rsidP="00576892">
            <w:pPr>
              <w:spacing w:before="240"/>
            </w:pPr>
          </w:p>
        </w:tc>
      </w:tr>
      <w:tr w:rsidR="0016658A" w:rsidRPr="00C9238F" w14:paraId="70A6F54C" w14:textId="77777777" w:rsidTr="2879A9B9">
        <w:sdt>
          <w:sdtPr>
            <w:id w:val="-1470592894"/>
            <w:placeholder>
              <w:docPart w:val="8F67EB34841B47C08CDE5CF9D1C19A1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20" w:type="pct"/>
                <w:gridSpan w:val="5"/>
                <w:vAlign w:val="bottom"/>
              </w:tcPr>
              <w:p w14:paraId="69C9BC25" w14:textId="77777777" w:rsidR="0016658A" w:rsidRPr="00C9238F" w:rsidRDefault="0016658A" w:rsidP="00576892">
                <w:pPr>
                  <w:spacing w:before="240"/>
                </w:pPr>
                <w:r w:rsidRPr="00576892">
                  <w:t>Last Name</w:t>
                </w:r>
              </w:p>
            </w:tc>
          </w:sdtContent>
        </w:sdt>
        <w:tc>
          <w:tcPr>
            <w:tcW w:w="3080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B43BC97" w14:textId="2C32F5D0" w:rsidR="0016658A" w:rsidRPr="00C9238F" w:rsidRDefault="0016658A" w:rsidP="00576892">
            <w:pPr>
              <w:spacing w:before="240"/>
            </w:pPr>
          </w:p>
        </w:tc>
      </w:tr>
      <w:tr w:rsidR="0016658A" w:rsidRPr="00C9238F" w14:paraId="631454F5" w14:textId="77777777" w:rsidTr="2879A9B9">
        <w:sdt>
          <w:sdtPr>
            <w:id w:val="1196267278"/>
            <w:placeholder>
              <w:docPart w:val="A734307831E44E63AE0730E974EB1F76"/>
            </w:placeholder>
            <w:showingPlcHdr/>
            <w15:appearance w15:val="hidden"/>
          </w:sdtPr>
          <w:sdtEndPr/>
          <w:sdtContent>
            <w:tc>
              <w:tcPr>
                <w:tcW w:w="1920" w:type="pct"/>
                <w:gridSpan w:val="5"/>
                <w:vAlign w:val="bottom"/>
              </w:tcPr>
              <w:p w14:paraId="501D5BF8" w14:textId="77777777" w:rsidR="0016658A" w:rsidRPr="00C9238F" w:rsidRDefault="0016658A" w:rsidP="00576892">
                <w:pPr>
                  <w:spacing w:before="240"/>
                </w:pPr>
                <w:r>
                  <w:t>AMV Position</w:t>
                </w:r>
              </w:p>
            </w:tc>
          </w:sdtContent>
        </w:sdt>
        <w:tc>
          <w:tcPr>
            <w:tcW w:w="3080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5E2093" w14:textId="3A0CEBF4" w:rsidR="0016658A" w:rsidRPr="00C9238F" w:rsidRDefault="0016658A" w:rsidP="00576892">
            <w:pPr>
              <w:spacing w:before="240"/>
            </w:pPr>
          </w:p>
        </w:tc>
      </w:tr>
      <w:tr w:rsidR="007A3020" w:rsidRPr="00C9238F" w14:paraId="1B7909FB" w14:textId="77777777" w:rsidTr="2879A9B9">
        <w:sdt>
          <w:sdtPr>
            <w:id w:val="-2054226473"/>
            <w:placeholder>
              <w:docPart w:val="AA541A72642A4298A5BD973D7BA704C2"/>
            </w:placeholder>
            <w:showingPlcHdr/>
            <w15:appearance w15:val="hidden"/>
            <w:docPartList>
              <w:docPartGallery w:val="Quick Parts"/>
            </w:docPartList>
          </w:sdtPr>
          <w:sdtEndPr/>
          <w:sdtContent>
            <w:tc>
              <w:tcPr>
                <w:tcW w:w="1920" w:type="pct"/>
                <w:gridSpan w:val="5"/>
                <w:vAlign w:val="bottom"/>
              </w:tcPr>
              <w:p w14:paraId="1E0C25A1" w14:textId="77777777" w:rsidR="007A3020" w:rsidRPr="00C9238F" w:rsidRDefault="007A3020" w:rsidP="00576892">
                <w:pPr>
                  <w:spacing w:before="240"/>
                </w:pPr>
                <w:r>
                  <w:t>AMV Dining Location</w:t>
                </w:r>
              </w:p>
            </w:tc>
          </w:sdtContent>
        </w:sdt>
        <w:tc>
          <w:tcPr>
            <w:tcW w:w="3080" w:type="pct"/>
            <w:gridSpan w:val="8"/>
            <w:tcBorders>
              <w:top w:val="nil"/>
              <w:bottom w:val="single" w:sz="4" w:space="0" w:color="auto"/>
            </w:tcBorders>
            <w:vAlign w:val="bottom"/>
          </w:tcPr>
          <w:p w14:paraId="530C572C" w14:textId="1CC4BCBF" w:rsidR="007A3020" w:rsidRPr="00C9238F" w:rsidRDefault="007A3020" w:rsidP="00576892">
            <w:pPr>
              <w:spacing w:before="240"/>
            </w:pPr>
          </w:p>
        </w:tc>
      </w:tr>
      <w:tr w:rsidR="007A3020" w:rsidRPr="00C9238F" w14:paraId="3D13D9E6" w14:textId="77777777" w:rsidTr="2879A9B9">
        <w:sdt>
          <w:sdtPr>
            <w:id w:val="-947303335"/>
            <w:placeholder>
              <w:docPart w:val="A00C8AB8C5794627BCBD69F0994D564F"/>
            </w:placeholder>
            <w:showingPlcHdr/>
            <w15:appearance w15:val="hidden"/>
          </w:sdtPr>
          <w:sdtEndPr/>
          <w:sdtContent>
            <w:tc>
              <w:tcPr>
                <w:tcW w:w="1728" w:type="pct"/>
                <w:gridSpan w:val="4"/>
                <w:vAlign w:val="bottom"/>
              </w:tcPr>
              <w:p w14:paraId="0D80913E" w14:textId="77777777" w:rsidR="00824A0D" w:rsidRPr="00C9238F" w:rsidRDefault="007A3020" w:rsidP="00576892">
                <w:pPr>
                  <w:spacing w:before="240"/>
                </w:pPr>
                <w:r>
                  <w:t>Start Date</w:t>
                </w:r>
                <w:r w:rsidRPr="009851CB">
                  <w:rPr>
                    <w:rStyle w:val="PlaceholderText"/>
                  </w:rPr>
                  <w:t>.</w:t>
                </w:r>
              </w:p>
            </w:tc>
          </w:sdtContent>
        </w:sdt>
        <w:tc>
          <w:tcPr>
            <w:tcW w:w="818" w:type="pct"/>
            <w:gridSpan w:val="3"/>
            <w:tcBorders>
              <w:top w:val="nil"/>
              <w:bottom w:val="single" w:sz="4" w:space="0" w:color="auto"/>
            </w:tcBorders>
            <w:vAlign w:val="bottom"/>
          </w:tcPr>
          <w:p w14:paraId="1850ADB3" w14:textId="42899B57" w:rsidR="00824A0D" w:rsidRPr="00846B76" w:rsidRDefault="00824A0D" w:rsidP="00576892"/>
        </w:tc>
        <w:tc>
          <w:tcPr>
            <w:tcW w:w="1653" w:type="pct"/>
            <w:gridSpan w:val="3"/>
            <w:vAlign w:val="bottom"/>
          </w:tcPr>
          <w:p w14:paraId="6A246C04" w14:textId="77777777" w:rsidR="00824A0D" w:rsidRPr="00846B76" w:rsidRDefault="007A3020" w:rsidP="00576892">
            <w:r>
              <w:t xml:space="preserve">Length of </w:t>
            </w:r>
            <w:r w:rsidR="00824A0D">
              <w:t xml:space="preserve">Employment </w:t>
            </w:r>
          </w:p>
        </w:tc>
        <w:tc>
          <w:tcPr>
            <w:tcW w:w="80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50B3F1" w14:textId="34193C09" w:rsidR="00824A0D" w:rsidRPr="00C9238F" w:rsidRDefault="00824A0D" w:rsidP="00576892">
            <w:pPr>
              <w:spacing w:before="240"/>
            </w:pPr>
          </w:p>
        </w:tc>
      </w:tr>
      <w:tr w:rsidR="008F7ED3" w:rsidRPr="00C9238F" w14:paraId="3C8EC0CE" w14:textId="77777777" w:rsidTr="2879A9B9">
        <w:trPr>
          <w:trHeight w:val="593"/>
        </w:trPr>
        <w:tc>
          <w:tcPr>
            <w:tcW w:w="2546" w:type="pct"/>
            <w:gridSpan w:val="7"/>
            <w:vAlign w:val="bottom"/>
          </w:tcPr>
          <w:p w14:paraId="3D9B32FB" w14:textId="77777777" w:rsidR="008F7ED3" w:rsidRDefault="007A3020" w:rsidP="00576892">
            <w:pPr>
              <w:spacing w:before="240"/>
            </w:pPr>
            <w:r>
              <w:t>Current Educational Institution</w:t>
            </w:r>
          </w:p>
        </w:tc>
        <w:tc>
          <w:tcPr>
            <w:tcW w:w="2454" w:type="pct"/>
            <w:gridSpan w:val="6"/>
            <w:tcBorders>
              <w:top w:val="nil"/>
              <w:bottom w:val="single" w:sz="4" w:space="0" w:color="auto"/>
            </w:tcBorders>
            <w:vAlign w:val="bottom"/>
          </w:tcPr>
          <w:p w14:paraId="05FFACA4" w14:textId="47210088" w:rsidR="008F7ED3" w:rsidRDefault="00747343" w:rsidP="00576892">
            <w:pPr>
              <w:spacing w:before="240"/>
            </w:pPr>
            <w:r>
              <w:t xml:space="preserve"> </w:t>
            </w:r>
          </w:p>
        </w:tc>
      </w:tr>
      <w:tr w:rsidR="00B8005A" w:rsidRPr="00C9238F" w14:paraId="16F294CB" w14:textId="77777777" w:rsidTr="2879A9B9">
        <w:trPr>
          <w:cantSplit/>
          <w:trHeight w:val="1134"/>
        </w:trPr>
        <w:tc>
          <w:tcPr>
            <w:tcW w:w="2546" w:type="pct"/>
            <w:gridSpan w:val="7"/>
            <w:vAlign w:val="bottom"/>
          </w:tcPr>
          <w:p w14:paraId="4B8785A3" w14:textId="387BC5CB" w:rsidR="00B8005A" w:rsidRDefault="008A34BE" w:rsidP="00C7375E">
            <w:pPr>
              <w:spacing w:before="240"/>
            </w:pPr>
            <w:r>
              <w:t>202</w:t>
            </w:r>
            <w:r w:rsidR="002951DF">
              <w:t>4</w:t>
            </w:r>
            <w:r>
              <w:t>-202</w:t>
            </w:r>
            <w:r w:rsidR="002951DF">
              <w:t>5</w:t>
            </w:r>
            <w:r>
              <w:t xml:space="preserve"> College or accredited institution</w:t>
            </w:r>
          </w:p>
        </w:tc>
        <w:tc>
          <w:tcPr>
            <w:tcW w:w="2454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66135551" w14:textId="77777777" w:rsidR="00B8005A" w:rsidRDefault="00B8005A" w:rsidP="00B06BA4">
            <w:pPr>
              <w:spacing w:before="240"/>
            </w:pPr>
          </w:p>
          <w:p w14:paraId="291EA026" w14:textId="581E4463" w:rsidR="00747343" w:rsidRDefault="00747343" w:rsidP="00B06BA4">
            <w:pPr>
              <w:spacing w:before="240"/>
            </w:pPr>
          </w:p>
        </w:tc>
      </w:tr>
      <w:tr w:rsidR="00B8005A" w:rsidRPr="00C9238F" w14:paraId="59013BDC" w14:textId="77777777" w:rsidTr="2879A9B9">
        <w:tc>
          <w:tcPr>
            <w:tcW w:w="2546" w:type="pct"/>
            <w:gridSpan w:val="7"/>
          </w:tcPr>
          <w:sdt>
            <w:sdtPr>
              <w:id w:val="-716051203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EndPr/>
            <w:sdtContent>
              <w:p w14:paraId="7342F20E" w14:textId="77777777" w:rsidR="00B8005A" w:rsidRDefault="00B8005A" w:rsidP="00B06BA4">
                <w:pPr>
                  <w:spacing w:before="240"/>
                </w:pPr>
                <w:r>
                  <w:t>Indicate the campus</w:t>
                </w:r>
              </w:p>
            </w:sdtContent>
          </w:sdt>
          <w:p w14:paraId="6A4CF9C5" w14:textId="77777777" w:rsidR="2879A9B9" w:rsidRDefault="2879A9B9"/>
        </w:tc>
        <w:tc>
          <w:tcPr>
            <w:tcW w:w="2454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616EFFB" w14:textId="1C3261C9" w:rsidR="00A17AF9" w:rsidRDefault="00A17AF9" w:rsidP="00B06BA4">
            <w:pPr>
              <w:spacing w:before="240"/>
            </w:pPr>
          </w:p>
        </w:tc>
      </w:tr>
      <w:tr w:rsidR="00C9238F" w:rsidRPr="00C9238F" w14:paraId="19FBEC41" w14:textId="77777777" w:rsidTr="2879A9B9">
        <w:trPr>
          <w:trHeight w:val="54"/>
        </w:trPr>
        <w:tc>
          <w:tcPr>
            <w:tcW w:w="5000" w:type="pct"/>
            <w:gridSpan w:val="13"/>
            <w:shd w:val="clear" w:color="auto" w:fill="auto"/>
            <w:vAlign w:val="bottom"/>
          </w:tcPr>
          <w:p w14:paraId="1F62524C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B8005A" w:rsidRPr="00C9238F" w14:paraId="3E2B26DB" w14:textId="77777777" w:rsidTr="2879A9B9">
        <w:trPr>
          <w:trHeight w:val="576"/>
        </w:trPr>
        <w:tc>
          <w:tcPr>
            <w:tcW w:w="5000" w:type="pct"/>
            <w:gridSpan w:val="13"/>
            <w:shd w:val="clear" w:color="auto" w:fill="D09FA7" w:themeFill="accent4" w:themeFillTint="99"/>
            <w:vAlign w:val="bottom"/>
          </w:tcPr>
          <w:p w14:paraId="70A32764" w14:textId="77777777" w:rsidR="00B8005A" w:rsidRPr="00C9238F" w:rsidRDefault="00B8005A" w:rsidP="00576892">
            <w:r>
              <w:t>Employment Information</w:t>
            </w:r>
          </w:p>
        </w:tc>
      </w:tr>
      <w:tr w:rsidR="00484786" w:rsidRPr="00C9238F" w14:paraId="47EA0561" w14:textId="77777777" w:rsidTr="2879A9B9">
        <w:sdt>
          <w:sdtPr>
            <w:id w:val="-1065021473"/>
            <w:placeholder>
              <w:docPart w:val="DefaultPlaceholder_-1854013436"/>
            </w:placeholder>
            <w:docPartList>
              <w:docPartGallery w:val="Quick Parts"/>
            </w:docPartList>
          </w:sdtPr>
          <w:sdtEndPr/>
          <w:sdtContent>
            <w:tc>
              <w:tcPr>
                <w:tcW w:w="5000" w:type="pct"/>
                <w:gridSpan w:val="13"/>
                <w:vAlign w:val="bottom"/>
              </w:tcPr>
              <w:p w14:paraId="187E7F65" w14:textId="77777777" w:rsidR="00484786" w:rsidRPr="00C9238F" w:rsidRDefault="00484786" w:rsidP="00576892">
                <w:pPr>
                  <w:spacing w:before="120"/>
                </w:pPr>
                <w:r>
                  <w:t>If you have a second job</w:t>
                </w:r>
                <w:r w:rsidR="00A17AF9">
                  <w:t xml:space="preserve"> outside of AMV</w:t>
                </w:r>
                <w:r>
                  <w:t xml:space="preserve">, describe your duties and indicate the number of hours you work at the position in 1 to </w:t>
                </w:r>
                <w:r w:rsidR="008F7ED3">
                  <w:t xml:space="preserve">3 </w:t>
                </w:r>
                <w:r>
                  <w:t>sentences</w:t>
                </w:r>
              </w:p>
            </w:tc>
          </w:sdtContent>
        </w:sdt>
      </w:tr>
      <w:tr w:rsidR="00484786" w:rsidRPr="00C9238F" w14:paraId="234CAF70" w14:textId="77777777" w:rsidTr="2879A9B9">
        <w:tc>
          <w:tcPr>
            <w:tcW w:w="5000" w:type="pct"/>
            <w:gridSpan w:val="13"/>
            <w:vAlign w:val="bottom"/>
          </w:tcPr>
          <w:sdt>
            <w:sdtPr>
              <w:id w:val="-294760687"/>
              <w:placeholder>
                <w:docPart w:val="2AE07BB3C08B4429B7A8C9B8EEE10770"/>
              </w:placeholder>
              <w:showingPlcHdr/>
            </w:sdtPr>
            <w:sdtEndPr/>
            <w:sdtContent>
              <w:p w14:paraId="77DD4336" w14:textId="462D35BA" w:rsidR="00484786" w:rsidRDefault="008F3647" w:rsidP="008F3647">
                <w:pPr>
                  <w:spacing w:before="120"/>
                </w:pPr>
                <w:r w:rsidRPr="004319C2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7E685ACF" w14:textId="77777777" w:rsidR="00A17AF9" w:rsidRDefault="00A17AF9" w:rsidP="00484786">
            <w:pPr>
              <w:spacing w:before="120"/>
            </w:pPr>
          </w:p>
          <w:p w14:paraId="0470C27F" w14:textId="77777777" w:rsidR="00F507F6" w:rsidRDefault="00F507F6" w:rsidP="00484786">
            <w:pPr>
              <w:spacing w:before="120"/>
            </w:pPr>
          </w:p>
          <w:p w14:paraId="74E22906" w14:textId="77777777" w:rsidR="00F507F6" w:rsidRPr="00C9238F" w:rsidRDefault="00F507F6" w:rsidP="00484786">
            <w:pPr>
              <w:spacing w:before="120"/>
            </w:pPr>
          </w:p>
        </w:tc>
      </w:tr>
      <w:tr w:rsidR="00484786" w:rsidRPr="00C9238F" w14:paraId="4DB3BCAA" w14:textId="77777777" w:rsidTr="2879A9B9">
        <w:tc>
          <w:tcPr>
            <w:tcW w:w="5000" w:type="pct"/>
            <w:gridSpan w:val="13"/>
            <w:vAlign w:val="bottom"/>
          </w:tcPr>
          <w:sdt>
            <w:sdtPr>
              <w:id w:val="-2001568010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EndPr/>
            <w:sdtContent>
              <w:p w14:paraId="4FF310A9" w14:textId="77777777" w:rsidR="00484786" w:rsidRPr="00C9238F" w:rsidRDefault="00484786" w:rsidP="00576892">
                <w:pPr>
                  <w:spacing w:before="120"/>
                </w:pPr>
                <w:r>
                  <w:t>If you have ever worked in another AMV Position, Indicate the position and your duties.</w:t>
                </w:r>
              </w:p>
            </w:sdtContent>
          </w:sdt>
          <w:p w14:paraId="3AD30D58" w14:textId="77777777" w:rsidR="2879A9B9" w:rsidRDefault="2879A9B9"/>
        </w:tc>
      </w:tr>
      <w:tr w:rsidR="00A17AF9" w:rsidRPr="00C9238F" w14:paraId="0D8EBD56" w14:textId="77777777" w:rsidTr="2879A9B9">
        <w:tc>
          <w:tcPr>
            <w:tcW w:w="5000" w:type="pct"/>
            <w:gridSpan w:val="13"/>
            <w:vAlign w:val="bottom"/>
          </w:tcPr>
          <w:p w14:paraId="03599B7B" w14:textId="53DE0B00" w:rsidR="00A17AF9" w:rsidRDefault="00747343" w:rsidP="00747343">
            <w:pPr>
              <w:spacing w:before="120"/>
            </w:pPr>
            <w:r>
              <w:t xml:space="preserve">   </w:t>
            </w:r>
          </w:p>
          <w:p w14:paraId="1FAE695E" w14:textId="77777777" w:rsidR="00A17AF9" w:rsidRDefault="00A17AF9" w:rsidP="00576892">
            <w:pPr>
              <w:spacing w:before="120"/>
            </w:pPr>
          </w:p>
          <w:p w14:paraId="010D1105" w14:textId="77777777" w:rsidR="00A17AF9" w:rsidRDefault="00A17AF9" w:rsidP="00576892">
            <w:pPr>
              <w:spacing w:before="120"/>
            </w:pPr>
          </w:p>
          <w:p w14:paraId="6D52A66F" w14:textId="77777777" w:rsidR="00322460" w:rsidRDefault="00322460" w:rsidP="00576892">
            <w:pPr>
              <w:spacing w:before="120"/>
            </w:pPr>
          </w:p>
          <w:p w14:paraId="16C7E451" w14:textId="77777777" w:rsidR="002676D0" w:rsidRPr="00C9238F" w:rsidRDefault="002676D0" w:rsidP="00576892">
            <w:pPr>
              <w:spacing w:before="120"/>
            </w:pPr>
          </w:p>
        </w:tc>
      </w:tr>
      <w:tr w:rsidR="004707FF" w:rsidRPr="00C9238F" w14:paraId="4C080859" w14:textId="77777777" w:rsidTr="2879A9B9">
        <w:tc>
          <w:tcPr>
            <w:tcW w:w="5000" w:type="pct"/>
            <w:gridSpan w:val="13"/>
            <w:vAlign w:val="bottom"/>
          </w:tcPr>
          <w:p w14:paraId="380251C7" w14:textId="77777777" w:rsidR="004707FF" w:rsidRDefault="004707FF" w:rsidP="00576892">
            <w:pPr>
              <w:spacing w:before="120"/>
            </w:pPr>
          </w:p>
        </w:tc>
      </w:tr>
      <w:tr w:rsidR="004707FF" w:rsidRPr="00C9238F" w14:paraId="6F7FBB0F" w14:textId="77777777" w:rsidTr="2879A9B9">
        <w:tc>
          <w:tcPr>
            <w:tcW w:w="5000" w:type="pct"/>
            <w:gridSpan w:val="13"/>
            <w:tcBorders>
              <w:bottom w:val="nil"/>
            </w:tcBorders>
            <w:vAlign w:val="bottom"/>
          </w:tcPr>
          <w:p w14:paraId="6B351BFD" w14:textId="77777777" w:rsidR="004707FF" w:rsidRDefault="004707FF" w:rsidP="00576892">
            <w:pPr>
              <w:spacing w:before="120"/>
            </w:pPr>
            <w:r>
              <w:t xml:space="preserve">   </w:t>
            </w:r>
            <w:r w:rsidR="00BD5184">
              <w:t>How many hours do you work each week?</w:t>
            </w:r>
            <w:r>
              <w:t xml:space="preserve">                     </w:t>
            </w:r>
          </w:p>
        </w:tc>
      </w:tr>
      <w:tr w:rsidR="00BD5184" w:rsidRPr="00C9238F" w14:paraId="0D93EEC0" w14:textId="77777777" w:rsidTr="2879A9B9">
        <w:tc>
          <w:tcPr>
            <w:tcW w:w="5000" w:type="pct"/>
            <w:gridSpan w:val="13"/>
            <w:tcBorders>
              <w:top w:val="nil"/>
              <w:bottom w:val="single" w:sz="4" w:space="0" w:color="auto"/>
            </w:tcBorders>
            <w:vAlign w:val="bottom"/>
          </w:tcPr>
          <w:p w14:paraId="12381BEC" w14:textId="19C54EDA" w:rsidR="00BD5184" w:rsidRDefault="00BD5184" w:rsidP="00576892">
            <w:pPr>
              <w:spacing w:before="120"/>
            </w:pPr>
          </w:p>
        </w:tc>
      </w:tr>
      <w:tr w:rsidR="005804DD" w:rsidRPr="00C9238F" w14:paraId="75919410" w14:textId="77777777" w:rsidTr="2879A9B9">
        <w:tc>
          <w:tcPr>
            <w:tcW w:w="5000" w:type="pct"/>
            <w:gridSpan w:val="13"/>
            <w:tcBorders>
              <w:top w:val="single" w:sz="4" w:space="0" w:color="auto"/>
            </w:tcBorders>
            <w:vAlign w:val="bottom"/>
          </w:tcPr>
          <w:sdt>
            <w:sdtPr>
              <w:id w:val="-1959948350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EndPr/>
            <w:sdtContent>
              <w:p w14:paraId="7F3AF032" w14:textId="0124CF60" w:rsidR="005804DD" w:rsidRDefault="005804DD" w:rsidP="00576892">
                <w:pPr>
                  <w:spacing w:before="120"/>
                </w:pPr>
                <w:r>
                  <w:t xml:space="preserve">What do you consider the most </w:t>
                </w:r>
                <w:r w:rsidR="006F29A0">
                  <w:t>challenging</w:t>
                </w:r>
                <w:r>
                  <w:t xml:space="preserve"> aspect of your position, in 1 to </w:t>
                </w:r>
                <w:r w:rsidR="008F7ED3">
                  <w:t xml:space="preserve">3 </w:t>
                </w:r>
                <w:r>
                  <w:t>sentences?</w:t>
                </w:r>
              </w:p>
            </w:sdtContent>
          </w:sdt>
          <w:p w14:paraId="131DB410" w14:textId="77777777" w:rsidR="2879A9B9" w:rsidRDefault="2879A9B9"/>
        </w:tc>
      </w:tr>
      <w:tr w:rsidR="005804DD" w:rsidRPr="00C9238F" w14:paraId="13C1DC22" w14:textId="77777777" w:rsidTr="2879A9B9">
        <w:tc>
          <w:tcPr>
            <w:tcW w:w="5000" w:type="pct"/>
            <w:gridSpan w:val="13"/>
            <w:vAlign w:val="bottom"/>
          </w:tcPr>
          <w:p w14:paraId="6CEA2A3D" w14:textId="391CC803" w:rsidR="005804DD" w:rsidRDefault="005804DD" w:rsidP="008F3647">
            <w:pPr>
              <w:spacing w:before="120"/>
            </w:pPr>
          </w:p>
          <w:p w14:paraId="6E634CE2" w14:textId="77777777" w:rsidR="005804DD" w:rsidRDefault="005804DD" w:rsidP="00576892">
            <w:pPr>
              <w:spacing w:before="120"/>
            </w:pPr>
          </w:p>
          <w:p w14:paraId="72897B80" w14:textId="77777777" w:rsidR="005804DD" w:rsidRDefault="005804DD" w:rsidP="00576892">
            <w:pPr>
              <w:spacing w:before="120"/>
            </w:pPr>
          </w:p>
          <w:p w14:paraId="1F53D204" w14:textId="77777777" w:rsidR="005804DD" w:rsidRDefault="005804DD" w:rsidP="00576892">
            <w:pPr>
              <w:spacing w:before="120"/>
            </w:pPr>
          </w:p>
          <w:p w14:paraId="6DACA84F" w14:textId="77777777" w:rsidR="005804DD" w:rsidRDefault="005804DD" w:rsidP="00576892">
            <w:pPr>
              <w:spacing w:before="120"/>
            </w:pPr>
          </w:p>
        </w:tc>
      </w:tr>
      <w:tr w:rsidR="00C9238F" w:rsidRPr="00C9238F" w14:paraId="1E054A65" w14:textId="77777777" w:rsidTr="2879A9B9">
        <w:tc>
          <w:tcPr>
            <w:tcW w:w="1359" w:type="pct"/>
            <w:gridSpan w:val="3"/>
            <w:vAlign w:val="bottom"/>
          </w:tcPr>
          <w:p w14:paraId="0F26BA87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41" w:type="pct"/>
            <w:gridSpan w:val="10"/>
            <w:vAlign w:val="bottom"/>
          </w:tcPr>
          <w:p w14:paraId="5BCE8D08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4604F80F" w14:textId="77777777" w:rsidTr="2879A9B9">
        <w:tc>
          <w:tcPr>
            <w:tcW w:w="5000" w:type="pct"/>
            <w:gridSpan w:val="13"/>
            <w:shd w:val="clear" w:color="auto" w:fill="D09FA7" w:themeFill="accent4" w:themeFillTint="99"/>
            <w:vAlign w:val="bottom"/>
          </w:tcPr>
          <w:p w14:paraId="4C03BA0A" w14:textId="77777777" w:rsidR="00C9238F" w:rsidRDefault="005A62AC" w:rsidP="00576892">
            <w:pPr>
              <w:spacing w:before="240"/>
            </w:pPr>
            <w:r>
              <w:t>Educational Aspirations</w:t>
            </w:r>
          </w:p>
        </w:tc>
      </w:tr>
      <w:tr w:rsidR="00C44C5F" w:rsidRPr="00C9238F" w14:paraId="770BFF06" w14:textId="77777777" w:rsidTr="2879A9B9">
        <w:tc>
          <w:tcPr>
            <w:tcW w:w="5000" w:type="pct"/>
            <w:gridSpan w:val="13"/>
            <w:tcBorders>
              <w:bottom w:val="nil"/>
            </w:tcBorders>
            <w:vAlign w:val="bottom"/>
          </w:tcPr>
          <w:sdt>
            <w:sdtPr>
              <w:id w:val="-829519427"/>
              <w:placeholder>
                <w:docPart w:val="EE52F1C2A02F4454AB257FBE436E92D6"/>
              </w:placeholder>
              <w15:appearance w15:val="hidden"/>
              <w:docPartList>
                <w:docPartGallery w:val="Quick Parts"/>
              </w:docPartList>
            </w:sdtPr>
            <w:sdtEndPr/>
            <w:sdtContent>
              <w:p w14:paraId="47AD3CE7" w14:textId="77777777" w:rsidR="00C44C5F" w:rsidRPr="00C9238F" w:rsidRDefault="00C44C5F" w:rsidP="00B06BA4">
                <w:pPr>
                  <w:spacing w:before="120"/>
                </w:pPr>
                <w:r>
                  <w:t>What major or vocational training are you pursuing?</w:t>
                </w:r>
              </w:p>
            </w:sdtContent>
          </w:sdt>
          <w:p w14:paraId="5C064182" w14:textId="475B6C07" w:rsidR="2879A9B9" w:rsidRDefault="2879A9B9"/>
        </w:tc>
      </w:tr>
      <w:tr w:rsidR="00C44C5F" w:rsidRPr="00C9238F" w14:paraId="1530B862" w14:textId="77777777" w:rsidTr="2879A9B9">
        <w:tc>
          <w:tcPr>
            <w:tcW w:w="5000" w:type="pct"/>
            <w:gridSpan w:val="13"/>
            <w:tcBorders>
              <w:top w:val="nil"/>
              <w:bottom w:val="single" w:sz="4" w:space="0" w:color="auto"/>
            </w:tcBorders>
            <w:vAlign w:val="bottom"/>
          </w:tcPr>
          <w:p w14:paraId="2243917A" w14:textId="48F80E41" w:rsidR="00C44C5F" w:rsidRPr="00C9238F" w:rsidRDefault="00C44C5F" w:rsidP="00B06BA4">
            <w:pPr>
              <w:spacing w:before="120"/>
            </w:pPr>
          </w:p>
        </w:tc>
      </w:tr>
      <w:tr w:rsidR="00C44C5F" w:rsidRPr="00C9238F" w14:paraId="6B11BA4D" w14:textId="77777777" w:rsidTr="2879A9B9">
        <w:tc>
          <w:tcPr>
            <w:tcW w:w="5000" w:type="pct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91E50E3" w14:textId="77777777" w:rsidR="00C44C5F" w:rsidRPr="00C9238F" w:rsidRDefault="00AA0AAE" w:rsidP="00B06BA4">
            <w:pPr>
              <w:spacing w:before="120"/>
            </w:pPr>
            <w:sdt>
              <w:sdtPr>
                <w:id w:val="-581528777"/>
                <w:placeholder>
                  <w:docPart w:val="46308C2BF34F44C38B5169AC5148B6A7"/>
                </w:placeholder>
                <w15:appearance w15:val="hidden"/>
                <w:docPartList>
                  <w:docPartGallery w:val="Quick Parts"/>
                </w:docPartList>
              </w:sdtPr>
              <w:sdtEndPr/>
              <w:sdtContent>
                <w:r w:rsidR="00C44C5F">
                  <w:t>What is your current grade point average</w:t>
                </w:r>
              </w:sdtContent>
            </w:sdt>
            <w:r w:rsidR="00C44C5F">
              <w:t>?</w:t>
            </w:r>
          </w:p>
        </w:tc>
      </w:tr>
      <w:tr w:rsidR="00C44C5F" w:rsidRPr="00C9238F" w14:paraId="03272E00" w14:textId="77777777" w:rsidTr="2879A9B9">
        <w:tc>
          <w:tcPr>
            <w:tcW w:w="5000" w:type="pct"/>
            <w:gridSpan w:val="13"/>
            <w:tcBorders>
              <w:top w:val="nil"/>
              <w:bottom w:val="single" w:sz="4" w:space="0" w:color="auto"/>
            </w:tcBorders>
            <w:vAlign w:val="bottom"/>
          </w:tcPr>
          <w:p w14:paraId="222511C3" w14:textId="194C1965" w:rsidR="00C44C5F" w:rsidRDefault="00C44C5F" w:rsidP="00B06BA4">
            <w:pPr>
              <w:spacing w:before="120"/>
            </w:pPr>
          </w:p>
        </w:tc>
      </w:tr>
      <w:tr w:rsidR="00C44C5F" w:rsidRPr="00C9238F" w14:paraId="0991644D" w14:textId="77777777" w:rsidTr="2879A9B9">
        <w:sdt>
          <w:sdtPr>
            <w:id w:val="-2029785774"/>
            <w:placeholder>
              <w:docPart w:val="AAF1FF4960634D62A8BC584BFDD2A79F"/>
            </w:placeholder>
            <w15:appearance w15:val="hidden"/>
            <w:docPartList>
              <w:docPartGallery w:val="Quick Parts"/>
            </w:docPartList>
          </w:sdtPr>
          <w:sdtEndPr/>
          <w:sdtContent>
            <w:tc>
              <w:tcPr>
                <w:tcW w:w="5000" w:type="pct"/>
                <w:gridSpan w:val="13"/>
                <w:tcBorders>
                  <w:top w:val="single" w:sz="4" w:space="0" w:color="auto"/>
                  <w:bottom w:val="nil"/>
                </w:tcBorders>
                <w:vAlign w:val="bottom"/>
              </w:tcPr>
              <w:p w14:paraId="111C6668" w14:textId="77777777" w:rsidR="00C44C5F" w:rsidRPr="00C9238F" w:rsidRDefault="00C44C5F" w:rsidP="00B06BA4">
                <w:pPr>
                  <w:spacing w:before="120"/>
                </w:pPr>
                <w:r>
                  <w:t>What is your targeted graduation date?</w:t>
                </w:r>
              </w:p>
            </w:tc>
          </w:sdtContent>
        </w:sdt>
      </w:tr>
      <w:tr w:rsidR="00C44C5F" w:rsidRPr="00C9238F" w14:paraId="01EA3AF8" w14:textId="77777777" w:rsidTr="2879A9B9">
        <w:tc>
          <w:tcPr>
            <w:tcW w:w="5000" w:type="pct"/>
            <w:gridSpan w:val="13"/>
            <w:tcBorders>
              <w:top w:val="nil"/>
              <w:bottom w:val="single" w:sz="4" w:space="0" w:color="auto"/>
            </w:tcBorders>
            <w:vAlign w:val="bottom"/>
          </w:tcPr>
          <w:p w14:paraId="29C19126" w14:textId="1776EACC" w:rsidR="00C44C5F" w:rsidRDefault="00C44C5F" w:rsidP="00B06BA4">
            <w:pPr>
              <w:spacing w:before="120"/>
            </w:pPr>
          </w:p>
        </w:tc>
      </w:tr>
      <w:tr w:rsidR="00C44C5F" w:rsidRPr="00C9238F" w14:paraId="192EAA0A" w14:textId="77777777" w:rsidTr="2879A9B9">
        <w:tc>
          <w:tcPr>
            <w:tcW w:w="5000" w:type="pct"/>
            <w:gridSpan w:val="13"/>
            <w:tcBorders>
              <w:top w:val="single" w:sz="4" w:space="0" w:color="auto"/>
              <w:bottom w:val="nil"/>
            </w:tcBorders>
            <w:vAlign w:val="bottom"/>
          </w:tcPr>
          <w:p w14:paraId="11E4FF9B" w14:textId="77777777" w:rsidR="00C44C5F" w:rsidRPr="00C9238F" w:rsidRDefault="00C44C5F" w:rsidP="00B06BA4">
            <w:pPr>
              <w:spacing w:before="120"/>
            </w:pPr>
            <w:r>
              <w:t>What diploma, degree or certificate will you receive at graduation?</w:t>
            </w:r>
          </w:p>
        </w:tc>
      </w:tr>
      <w:tr w:rsidR="00C44C5F" w:rsidRPr="00C9238F" w14:paraId="1D637D25" w14:textId="77777777" w:rsidTr="2879A9B9">
        <w:tc>
          <w:tcPr>
            <w:tcW w:w="5000" w:type="pct"/>
            <w:gridSpan w:val="13"/>
            <w:tcBorders>
              <w:top w:val="nil"/>
              <w:bottom w:val="single" w:sz="4" w:space="0" w:color="auto"/>
            </w:tcBorders>
            <w:vAlign w:val="bottom"/>
          </w:tcPr>
          <w:p w14:paraId="2E3E0C1D" w14:textId="4DAAB879" w:rsidR="00C44C5F" w:rsidRDefault="00747343" w:rsidP="00B06BA4">
            <w:pPr>
              <w:spacing w:before="120"/>
            </w:pPr>
            <w:r>
              <w:t xml:space="preserve">Associate in digital Animation </w:t>
            </w:r>
          </w:p>
        </w:tc>
      </w:tr>
      <w:tr w:rsidR="00EF2F10" w:rsidRPr="00C9238F" w14:paraId="6F791365" w14:textId="77777777" w:rsidTr="2879A9B9">
        <w:sdt>
          <w:sdtPr>
            <w:id w:val="1720162597"/>
            <w:placeholder>
              <w:docPart w:val="DefaultPlaceholder_-1854013436"/>
            </w:placeholder>
            <w:docPartList>
              <w:docPartGallery w:val="Quick Parts"/>
            </w:docPartList>
          </w:sdtPr>
          <w:sdtEndPr/>
          <w:sdtContent>
            <w:tc>
              <w:tcPr>
                <w:tcW w:w="5000" w:type="pct"/>
                <w:gridSpan w:val="13"/>
                <w:tcBorders>
                  <w:top w:val="single" w:sz="4" w:space="0" w:color="auto"/>
                </w:tcBorders>
                <w:vAlign w:val="bottom"/>
              </w:tcPr>
              <w:p w14:paraId="0CC4A84C" w14:textId="77777777" w:rsidR="00EF2F10" w:rsidRPr="00C9238F" w:rsidRDefault="00EF2F10" w:rsidP="00B06BA4">
                <w:pPr>
                  <w:spacing w:before="120"/>
                </w:pPr>
                <w:r>
                  <w:t>Below List the last classes you took with the</w:t>
                </w:r>
                <w:r w:rsidR="00396D6C">
                  <w:t xml:space="preserve"> </w:t>
                </w:r>
                <w:r w:rsidR="006F29A0">
                  <w:t xml:space="preserve">grade or </w:t>
                </w:r>
                <w:r w:rsidR="00396D6C">
                  <w:t>number of credits received</w:t>
                </w:r>
              </w:p>
            </w:tc>
          </w:sdtContent>
        </w:sdt>
      </w:tr>
      <w:tr w:rsidR="000B2D04" w:rsidRPr="00C9238F" w14:paraId="32F3880A" w14:textId="77777777" w:rsidTr="2879A9B9">
        <w:trPr>
          <w:trHeight w:val="462"/>
        </w:trPr>
        <w:tc>
          <w:tcPr>
            <w:tcW w:w="528" w:type="pct"/>
            <w:vAlign w:val="bottom"/>
          </w:tcPr>
          <w:p w14:paraId="12E9F4D8" w14:textId="77777777" w:rsidR="000F3A0B" w:rsidRPr="00C9238F" w:rsidRDefault="000F3A0B" w:rsidP="00B06BA4">
            <w:pPr>
              <w:spacing w:before="120"/>
            </w:pPr>
          </w:p>
        </w:tc>
        <w:tc>
          <w:tcPr>
            <w:tcW w:w="2017" w:type="pct"/>
            <w:gridSpan w:val="6"/>
            <w:tcBorders>
              <w:top w:val="nil"/>
              <w:bottom w:val="single" w:sz="4" w:space="0" w:color="auto"/>
            </w:tcBorders>
            <w:vAlign w:val="bottom"/>
          </w:tcPr>
          <w:p w14:paraId="3462AC5B" w14:textId="481A42F0" w:rsidR="000F3A0B" w:rsidRPr="00C9238F" w:rsidRDefault="000F3A0B" w:rsidP="00B06BA4">
            <w:pPr>
              <w:spacing w:before="120"/>
            </w:pPr>
          </w:p>
        </w:tc>
        <w:tc>
          <w:tcPr>
            <w:tcW w:w="847" w:type="pct"/>
            <w:vAlign w:val="bottom"/>
          </w:tcPr>
          <w:p w14:paraId="487AE724" w14:textId="77777777" w:rsidR="000F3A0B" w:rsidRPr="00C9238F" w:rsidRDefault="000F3A0B" w:rsidP="00B06BA4">
            <w:pPr>
              <w:spacing w:before="120"/>
            </w:pPr>
          </w:p>
        </w:tc>
        <w:tc>
          <w:tcPr>
            <w:tcW w:w="1029" w:type="pct"/>
            <w:gridSpan w:val="3"/>
            <w:tcBorders>
              <w:top w:val="nil"/>
              <w:bottom w:val="single" w:sz="4" w:space="0" w:color="auto"/>
            </w:tcBorders>
            <w:vAlign w:val="bottom"/>
          </w:tcPr>
          <w:p w14:paraId="2E021FE1" w14:textId="1F77EE6B" w:rsidR="000F3A0B" w:rsidRPr="00C9238F" w:rsidRDefault="000F3A0B" w:rsidP="00B06BA4">
            <w:pPr>
              <w:spacing w:before="120"/>
            </w:pPr>
          </w:p>
        </w:tc>
        <w:tc>
          <w:tcPr>
            <w:tcW w:w="578" w:type="pct"/>
            <w:gridSpan w:val="2"/>
            <w:vAlign w:val="bottom"/>
          </w:tcPr>
          <w:p w14:paraId="228DBF60" w14:textId="77777777" w:rsidR="000F3A0B" w:rsidRPr="00C9238F" w:rsidRDefault="000F3A0B" w:rsidP="00B06BA4">
            <w:pPr>
              <w:spacing w:before="120"/>
            </w:pPr>
          </w:p>
        </w:tc>
      </w:tr>
      <w:tr w:rsidR="00F23676" w:rsidRPr="00C9238F" w14:paraId="77D8204E" w14:textId="77777777" w:rsidTr="2879A9B9">
        <w:trPr>
          <w:trHeight w:val="461"/>
        </w:trPr>
        <w:tc>
          <w:tcPr>
            <w:tcW w:w="528" w:type="pct"/>
            <w:vAlign w:val="bottom"/>
          </w:tcPr>
          <w:p w14:paraId="43B6AA05" w14:textId="77777777" w:rsidR="000F3A0B" w:rsidRPr="00C9238F" w:rsidRDefault="000F3A0B" w:rsidP="00B06BA4">
            <w:pPr>
              <w:spacing w:before="120"/>
            </w:pPr>
          </w:p>
        </w:tc>
        <w:tc>
          <w:tcPr>
            <w:tcW w:w="2017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A5591B" w14:textId="3286DF2F" w:rsidR="000F3A0B" w:rsidRPr="00C9238F" w:rsidRDefault="000F3A0B" w:rsidP="00B06BA4">
            <w:pPr>
              <w:spacing w:before="120"/>
            </w:pPr>
          </w:p>
        </w:tc>
        <w:tc>
          <w:tcPr>
            <w:tcW w:w="847" w:type="pct"/>
            <w:vAlign w:val="bottom"/>
          </w:tcPr>
          <w:p w14:paraId="4F585219" w14:textId="77777777" w:rsidR="000F3A0B" w:rsidRPr="00C9238F" w:rsidRDefault="000F3A0B" w:rsidP="00B06BA4">
            <w:pPr>
              <w:spacing w:before="120"/>
            </w:pPr>
          </w:p>
        </w:tc>
        <w:tc>
          <w:tcPr>
            <w:tcW w:w="102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A527B80" w14:textId="5702471A" w:rsidR="000F3A0B" w:rsidRPr="00C9238F" w:rsidRDefault="000F3A0B" w:rsidP="00B06BA4">
            <w:pPr>
              <w:spacing w:before="120"/>
            </w:pPr>
          </w:p>
        </w:tc>
        <w:tc>
          <w:tcPr>
            <w:tcW w:w="578" w:type="pct"/>
            <w:gridSpan w:val="2"/>
            <w:vAlign w:val="bottom"/>
          </w:tcPr>
          <w:p w14:paraId="19589EFD" w14:textId="77777777" w:rsidR="000F3A0B" w:rsidRPr="00C9238F" w:rsidRDefault="000F3A0B" w:rsidP="00B06BA4">
            <w:pPr>
              <w:spacing w:before="120"/>
            </w:pPr>
          </w:p>
        </w:tc>
      </w:tr>
      <w:tr w:rsidR="000F3A0B" w:rsidRPr="00C9238F" w14:paraId="1E648889" w14:textId="77777777" w:rsidTr="2879A9B9">
        <w:trPr>
          <w:trHeight w:val="461"/>
        </w:trPr>
        <w:tc>
          <w:tcPr>
            <w:tcW w:w="528" w:type="pct"/>
            <w:vAlign w:val="bottom"/>
          </w:tcPr>
          <w:p w14:paraId="395C4CB8" w14:textId="77777777" w:rsidR="000F3A0B" w:rsidRPr="00C9238F" w:rsidRDefault="000F3A0B" w:rsidP="00B06BA4">
            <w:pPr>
              <w:spacing w:before="120"/>
            </w:pPr>
          </w:p>
        </w:tc>
        <w:tc>
          <w:tcPr>
            <w:tcW w:w="2017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F7F667" w14:textId="7B2CDA6C" w:rsidR="000F3A0B" w:rsidRPr="00C9238F" w:rsidRDefault="000F3A0B" w:rsidP="00B06BA4">
            <w:pPr>
              <w:spacing w:before="120"/>
            </w:pPr>
          </w:p>
        </w:tc>
        <w:tc>
          <w:tcPr>
            <w:tcW w:w="847" w:type="pct"/>
            <w:vAlign w:val="bottom"/>
          </w:tcPr>
          <w:p w14:paraId="57B492CD" w14:textId="77777777" w:rsidR="000F3A0B" w:rsidRPr="00C9238F" w:rsidRDefault="000F3A0B" w:rsidP="00B06BA4">
            <w:pPr>
              <w:spacing w:before="120"/>
            </w:pPr>
          </w:p>
        </w:tc>
        <w:tc>
          <w:tcPr>
            <w:tcW w:w="102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70A3F4" w14:textId="0D6E8E2F" w:rsidR="000F3A0B" w:rsidRPr="00C9238F" w:rsidRDefault="000F3A0B" w:rsidP="00B06BA4">
            <w:pPr>
              <w:spacing w:before="120"/>
            </w:pPr>
          </w:p>
        </w:tc>
        <w:tc>
          <w:tcPr>
            <w:tcW w:w="578" w:type="pct"/>
            <w:gridSpan w:val="2"/>
            <w:vAlign w:val="bottom"/>
          </w:tcPr>
          <w:p w14:paraId="0D4EAD8C" w14:textId="77777777" w:rsidR="000F3A0B" w:rsidRPr="00C9238F" w:rsidRDefault="000F3A0B" w:rsidP="00B06BA4">
            <w:pPr>
              <w:spacing w:before="120"/>
            </w:pPr>
          </w:p>
        </w:tc>
      </w:tr>
      <w:tr w:rsidR="000F3A0B" w:rsidRPr="00C9238F" w14:paraId="5A942244" w14:textId="77777777" w:rsidTr="2879A9B9">
        <w:trPr>
          <w:trHeight w:val="461"/>
        </w:trPr>
        <w:tc>
          <w:tcPr>
            <w:tcW w:w="528" w:type="pct"/>
            <w:vAlign w:val="bottom"/>
          </w:tcPr>
          <w:p w14:paraId="11D6BDD9" w14:textId="77777777" w:rsidR="000F3A0B" w:rsidRPr="00C9238F" w:rsidRDefault="000F3A0B" w:rsidP="00B06BA4">
            <w:pPr>
              <w:spacing w:before="120"/>
            </w:pPr>
          </w:p>
        </w:tc>
        <w:tc>
          <w:tcPr>
            <w:tcW w:w="2017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3DEBA5" w14:textId="02C464F6" w:rsidR="000F3A0B" w:rsidRPr="00C9238F" w:rsidRDefault="000F3A0B" w:rsidP="00B06BA4">
            <w:pPr>
              <w:spacing w:before="120"/>
            </w:pPr>
          </w:p>
        </w:tc>
        <w:tc>
          <w:tcPr>
            <w:tcW w:w="847" w:type="pct"/>
            <w:vAlign w:val="bottom"/>
          </w:tcPr>
          <w:p w14:paraId="40861386" w14:textId="77777777" w:rsidR="000F3A0B" w:rsidRPr="00C9238F" w:rsidRDefault="000F3A0B" w:rsidP="00B06BA4">
            <w:pPr>
              <w:spacing w:before="120"/>
            </w:pPr>
          </w:p>
        </w:tc>
        <w:tc>
          <w:tcPr>
            <w:tcW w:w="102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A7DBCF" w14:textId="65515D77" w:rsidR="000F3A0B" w:rsidRPr="00C9238F" w:rsidRDefault="000F3A0B" w:rsidP="00B06BA4">
            <w:pPr>
              <w:spacing w:before="120"/>
            </w:pPr>
          </w:p>
        </w:tc>
        <w:tc>
          <w:tcPr>
            <w:tcW w:w="578" w:type="pct"/>
            <w:gridSpan w:val="2"/>
            <w:vAlign w:val="bottom"/>
          </w:tcPr>
          <w:p w14:paraId="2CA89620" w14:textId="77777777" w:rsidR="000F3A0B" w:rsidRPr="00C9238F" w:rsidRDefault="000F3A0B" w:rsidP="00B06BA4">
            <w:pPr>
              <w:spacing w:before="120"/>
            </w:pPr>
          </w:p>
        </w:tc>
      </w:tr>
      <w:tr w:rsidR="00E41702" w:rsidRPr="00C9238F" w14:paraId="73EE7C98" w14:textId="77777777" w:rsidTr="2879A9B9">
        <w:trPr>
          <w:trHeight w:val="461"/>
        </w:trPr>
        <w:tc>
          <w:tcPr>
            <w:tcW w:w="528" w:type="pct"/>
            <w:vAlign w:val="bottom"/>
          </w:tcPr>
          <w:p w14:paraId="7FF35FF8" w14:textId="77777777" w:rsidR="00E41702" w:rsidRPr="00C9238F" w:rsidRDefault="00E41702" w:rsidP="00B06BA4">
            <w:pPr>
              <w:spacing w:before="120"/>
            </w:pPr>
          </w:p>
        </w:tc>
        <w:tc>
          <w:tcPr>
            <w:tcW w:w="2017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6B5A20F" w14:textId="4361F16E" w:rsidR="00E41702" w:rsidRPr="00C9238F" w:rsidRDefault="00E41702" w:rsidP="00B06BA4">
            <w:pPr>
              <w:spacing w:before="120"/>
            </w:pPr>
          </w:p>
        </w:tc>
        <w:tc>
          <w:tcPr>
            <w:tcW w:w="847" w:type="pct"/>
            <w:vAlign w:val="bottom"/>
          </w:tcPr>
          <w:p w14:paraId="7116E1C1" w14:textId="77777777" w:rsidR="00532213" w:rsidRPr="00C9238F" w:rsidRDefault="00532213" w:rsidP="00B06BA4">
            <w:pPr>
              <w:spacing w:before="120"/>
            </w:pPr>
          </w:p>
        </w:tc>
        <w:tc>
          <w:tcPr>
            <w:tcW w:w="102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5DF8DD2" w14:textId="7D7B8780" w:rsidR="00E41702" w:rsidRPr="00C9238F" w:rsidRDefault="00E41702" w:rsidP="00B06BA4">
            <w:pPr>
              <w:spacing w:before="120"/>
            </w:pPr>
          </w:p>
        </w:tc>
        <w:tc>
          <w:tcPr>
            <w:tcW w:w="578" w:type="pct"/>
            <w:gridSpan w:val="2"/>
            <w:vAlign w:val="bottom"/>
          </w:tcPr>
          <w:p w14:paraId="3C506990" w14:textId="77777777" w:rsidR="00E41702" w:rsidRPr="00C9238F" w:rsidRDefault="00E41702" w:rsidP="00B06BA4">
            <w:pPr>
              <w:spacing w:before="120"/>
            </w:pPr>
          </w:p>
        </w:tc>
      </w:tr>
      <w:tr w:rsidR="00F507F6" w:rsidRPr="00C9238F" w14:paraId="06D8525D" w14:textId="77777777" w:rsidTr="2879A9B9">
        <w:trPr>
          <w:trHeight w:val="461"/>
        </w:trPr>
        <w:tc>
          <w:tcPr>
            <w:tcW w:w="5000" w:type="pct"/>
            <w:gridSpan w:val="13"/>
            <w:vAlign w:val="bottom"/>
          </w:tcPr>
          <w:p w14:paraId="393A2633" w14:textId="77777777" w:rsidR="00C44C5F" w:rsidRPr="00C9238F" w:rsidRDefault="00C44C5F" w:rsidP="00B06BA4">
            <w:pPr>
              <w:spacing w:before="120"/>
            </w:pPr>
          </w:p>
        </w:tc>
      </w:tr>
      <w:tr w:rsidR="00824A0D" w:rsidRPr="00C9238F" w14:paraId="2C2CFFEF" w14:textId="77777777" w:rsidTr="2879A9B9">
        <w:tc>
          <w:tcPr>
            <w:tcW w:w="5000" w:type="pct"/>
            <w:gridSpan w:val="13"/>
            <w:vAlign w:val="bottom"/>
          </w:tcPr>
          <w:p w14:paraId="33DC797A" w14:textId="2094F42A" w:rsidR="00824A0D" w:rsidRDefault="00997516" w:rsidP="00B06BA4">
            <w:pPr>
              <w:spacing w:before="120"/>
            </w:pPr>
            <w:r>
              <w:t>Below list the classes you intend to take in the</w:t>
            </w:r>
            <w:r w:rsidR="00EF4417">
              <w:t xml:space="preserve"> fall </w:t>
            </w:r>
            <w:r w:rsidR="00666E0D">
              <w:t xml:space="preserve">or spring </w:t>
            </w:r>
            <w:r w:rsidR="00EF4417">
              <w:t>semester</w:t>
            </w:r>
            <w:r w:rsidR="005322ED">
              <w:t>.</w:t>
            </w:r>
          </w:p>
        </w:tc>
      </w:tr>
      <w:tr w:rsidR="00E41702" w:rsidRPr="00C9238F" w14:paraId="483ACB3D" w14:textId="77777777" w:rsidTr="2879A9B9">
        <w:trPr>
          <w:trHeight w:val="465"/>
        </w:trPr>
        <w:tc>
          <w:tcPr>
            <w:tcW w:w="528" w:type="pct"/>
            <w:vAlign w:val="bottom"/>
          </w:tcPr>
          <w:p w14:paraId="556339A8" w14:textId="77777777" w:rsidR="00E41702" w:rsidRDefault="00E41702" w:rsidP="00B06BA4">
            <w:pPr>
              <w:spacing w:before="120"/>
            </w:pPr>
          </w:p>
        </w:tc>
        <w:tc>
          <w:tcPr>
            <w:tcW w:w="2017" w:type="pct"/>
            <w:gridSpan w:val="6"/>
            <w:tcBorders>
              <w:top w:val="nil"/>
              <w:bottom w:val="single" w:sz="4" w:space="0" w:color="auto"/>
            </w:tcBorders>
            <w:vAlign w:val="bottom"/>
          </w:tcPr>
          <w:p w14:paraId="5AA7C6F5" w14:textId="5BF6A21F" w:rsidR="00E41702" w:rsidRDefault="00E41702" w:rsidP="00B06BA4">
            <w:pPr>
              <w:spacing w:before="120"/>
            </w:pPr>
            <w:r>
              <w:t xml:space="preserve">Class </w:t>
            </w:r>
            <w:r w:rsidR="00123030">
              <w:t xml:space="preserve"> Title</w:t>
            </w:r>
          </w:p>
        </w:tc>
        <w:tc>
          <w:tcPr>
            <w:tcW w:w="847" w:type="pct"/>
            <w:vAlign w:val="bottom"/>
          </w:tcPr>
          <w:p w14:paraId="7188988A" w14:textId="77777777" w:rsidR="00E41702" w:rsidRDefault="00E41702" w:rsidP="00B06BA4">
            <w:pPr>
              <w:spacing w:before="120"/>
            </w:pPr>
          </w:p>
        </w:tc>
        <w:tc>
          <w:tcPr>
            <w:tcW w:w="1029" w:type="pct"/>
            <w:gridSpan w:val="3"/>
            <w:tcBorders>
              <w:top w:val="nil"/>
              <w:bottom w:val="single" w:sz="4" w:space="0" w:color="auto"/>
            </w:tcBorders>
            <w:vAlign w:val="bottom"/>
          </w:tcPr>
          <w:p w14:paraId="2050E9C9" w14:textId="77777777" w:rsidR="00E41702" w:rsidRDefault="00E41702" w:rsidP="00B06BA4">
            <w:pPr>
              <w:spacing w:before="120"/>
            </w:pPr>
            <w:r>
              <w:t>Credits</w:t>
            </w:r>
          </w:p>
        </w:tc>
        <w:tc>
          <w:tcPr>
            <w:tcW w:w="578" w:type="pct"/>
            <w:gridSpan w:val="2"/>
            <w:vAlign w:val="bottom"/>
          </w:tcPr>
          <w:p w14:paraId="5B257D0A" w14:textId="77777777" w:rsidR="00E41702" w:rsidRDefault="00E41702" w:rsidP="00B06BA4">
            <w:pPr>
              <w:spacing w:before="120"/>
            </w:pPr>
          </w:p>
        </w:tc>
      </w:tr>
      <w:tr w:rsidR="00E41702" w:rsidRPr="00C9238F" w14:paraId="2CEB2823" w14:textId="77777777" w:rsidTr="2879A9B9">
        <w:trPr>
          <w:trHeight w:val="465"/>
        </w:trPr>
        <w:tc>
          <w:tcPr>
            <w:tcW w:w="528" w:type="pct"/>
            <w:vAlign w:val="bottom"/>
          </w:tcPr>
          <w:p w14:paraId="1293BE80" w14:textId="77777777" w:rsidR="00E41702" w:rsidRDefault="00E41702" w:rsidP="00B06BA4">
            <w:pPr>
              <w:spacing w:before="120"/>
            </w:pPr>
          </w:p>
        </w:tc>
        <w:tc>
          <w:tcPr>
            <w:tcW w:w="2017" w:type="pct"/>
            <w:gridSpan w:val="6"/>
            <w:tcBorders>
              <w:top w:val="nil"/>
              <w:bottom w:val="single" w:sz="4" w:space="0" w:color="auto"/>
            </w:tcBorders>
            <w:vAlign w:val="bottom"/>
          </w:tcPr>
          <w:p w14:paraId="48FFF816" w14:textId="070A4193" w:rsidR="00E41702" w:rsidRDefault="00CD6F7B" w:rsidP="00B06BA4">
            <w:pPr>
              <w:spacing w:before="120"/>
            </w:pPr>
            <w:r>
              <w:t xml:space="preserve"> </w:t>
            </w:r>
          </w:p>
        </w:tc>
        <w:tc>
          <w:tcPr>
            <w:tcW w:w="847" w:type="pct"/>
            <w:vAlign w:val="bottom"/>
          </w:tcPr>
          <w:p w14:paraId="1EDD37B0" w14:textId="77777777" w:rsidR="00E41702" w:rsidRDefault="00E41702" w:rsidP="00B06BA4">
            <w:pPr>
              <w:spacing w:before="120"/>
            </w:pPr>
          </w:p>
        </w:tc>
        <w:tc>
          <w:tcPr>
            <w:tcW w:w="1029" w:type="pct"/>
            <w:gridSpan w:val="3"/>
            <w:tcBorders>
              <w:top w:val="nil"/>
              <w:bottom w:val="single" w:sz="4" w:space="0" w:color="auto"/>
            </w:tcBorders>
            <w:vAlign w:val="bottom"/>
          </w:tcPr>
          <w:p w14:paraId="27AE30A8" w14:textId="501DE168" w:rsidR="00E41702" w:rsidRDefault="00E41702" w:rsidP="00B06BA4">
            <w:pPr>
              <w:spacing w:before="120"/>
            </w:pPr>
          </w:p>
        </w:tc>
        <w:tc>
          <w:tcPr>
            <w:tcW w:w="578" w:type="pct"/>
            <w:gridSpan w:val="2"/>
            <w:vAlign w:val="bottom"/>
          </w:tcPr>
          <w:p w14:paraId="608D6F13" w14:textId="77777777" w:rsidR="00E41702" w:rsidRDefault="00E41702" w:rsidP="00B06BA4">
            <w:pPr>
              <w:spacing w:before="120"/>
            </w:pPr>
          </w:p>
        </w:tc>
      </w:tr>
      <w:tr w:rsidR="00E41702" w:rsidRPr="00C9238F" w14:paraId="155B7EB3" w14:textId="77777777" w:rsidTr="2879A9B9">
        <w:trPr>
          <w:trHeight w:val="465"/>
        </w:trPr>
        <w:tc>
          <w:tcPr>
            <w:tcW w:w="528" w:type="pct"/>
            <w:vAlign w:val="bottom"/>
          </w:tcPr>
          <w:p w14:paraId="546F8055" w14:textId="77777777" w:rsidR="00E41702" w:rsidRDefault="00E41702" w:rsidP="00B06BA4">
            <w:pPr>
              <w:spacing w:before="120"/>
            </w:pPr>
          </w:p>
        </w:tc>
        <w:tc>
          <w:tcPr>
            <w:tcW w:w="2017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49B30DE" w14:textId="2F82527C" w:rsidR="00E41702" w:rsidRDefault="00E41702" w:rsidP="00B06BA4">
            <w:pPr>
              <w:spacing w:before="120"/>
            </w:pPr>
          </w:p>
        </w:tc>
        <w:tc>
          <w:tcPr>
            <w:tcW w:w="847" w:type="pct"/>
            <w:vAlign w:val="bottom"/>
          </w:tcPr>
          <w:p w14:paraId="60AE9561" w14:textId="77777777" w:rsidR="00E41702" w:rsidRDefault="00E41702" w:rsidP="00B06BA4">
            <w:pPr>
              <w:spacing w:before="120"/>
            </w:pPr>
          </w:p>
        </w:tc>
        <w:tc>
          <w:tcPr>
            <w:tcW w:w="102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A59730" w14:textId="255D2C66" w:rsidR="00E41702" w:rsidRDefault="00E41702" w:rsidP="00B06BA4">
            <w:pPr>
              <w:spacing w:before="120"/>
            </w:pPr>
          </w:p>
        </w:tc>
        <w:tc>
          <w:tcPr>
            <w:tcW w:w="578" w:type="pct"/>
            <w:gridSpan w:val="2"/>
            <w:vAlign w:val="bottom"/>
          </w:tcPr>
          <w:p w14:paraId="7FA5C3F5" w14:textId="77777777" w:rsidR="00E41702" w:rsidRDefault="00E41702" w:rsidP="00B06BA4">
            <w:pPr>
              <w:spacing w:before="120"/>
            </w:pPr>
          </w:p>
        </w:tc>
      </w:tr>
      <w:tr w:rsidR="00E41702" w:rsidRPr="00C9238F" w14:paraId="43A93BDB" w14:textId="77777777" w:rsidTr="2879A9B9">
        <w:trPr>
          <w:trHeight w:val="465"/>
        </w:trPr>
        <w:tc>
          <w:tcPr>
            <w:tcW w:w="528" w:type="pct"/>
            <w:vAlign w:val="bottom"/>
          </w:tcPr>
          <w:p w14:paraId="721853B2" w14:textId="77777777" w:rsidR="00E41702" w:rsidRDefault="00E41702" w:rsidP="00B06BA4">
            <w:pPr>
              <w:spacing w:before="120"/>
            </w:pPr>
          </w:p>
        </w:tc>
        <w:tc>
          <w:tcPr>
            <w:tcW w:w="2017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A4FB61F" w14:textId="35A32DB9" w:rsidR="00E41702" w:rsidRDefault="00E41702" w:rsidP="00B06BA4">
            <w:pPr>
              <w:spacing w:before="120"/>
            </w:pPr>
          </w:p>
        </w:tc>
        <w:tc>
          <w:tcPr>
            <w:tcW w:w="847" w:type="pct"/>
            <w:vAlign w:val="bottom"/>
          </w:tcPr>
          <w:p w14:paraId="4F0A90D0" w14:textId="77777777" w:rsidR="00E41702" w:rsidRDefault="00E41702" w:rsidP="00B06BA4">
            <w:pPr>
              <w:spacing w:before="120"/>
            </w:pPr>
          </w:p>
        </w:tc>
        <w:tc>
          <w:tcPr>
            <w:tcW w:w="102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3625553" w14:textId="027D01D3" w:rsidR="00E41702" w:rsidRDefault="00E41702" w:rsidP="00B06BA4">
            <w:pPr>
              <w:spacing w:before="120"/>
            </w:pPr>
          </w:p>
        </w:tc>
        <w:tc>
          <w:tcPr>
            <w:tcW w:w="578" w:type="pct"/>
            <w:gridSpan w:val="2"/>
            <w:vAlign w:val="bottom"/>
          </w:tcPr>
          <w:p w14:paraId="4E704238" w14:textId="77777777" w:rsidR="00E41702" w:rsidRDefault="00E41702" w:rsidP="00B06BA4">
            <w:pPr>
              <w:spacing w:before="120"/>
            </w:pPr>
          </w:p>
        </w:tc>
      </w:tr>
      <w:tr w:rsidR="00F507F6" w:rsidRPr="00C9238F" w14:paraId="786387DD" w14:textId="77777777" w:rsidTr="2879A9B9">
        <w:trPr>
          <w:trHeight w:val="465"/>
        </w:trPr>
        <w:tc>
          <w:tcPr>
            <w:tcW w:w="528" w:type="pct"/>
            <w:vAlign w:val="bottom"/>
          </w:tcPr>
          <w:p w14:paraId="4E6A0E69" w14:textId="77777777" w:rsidR="00F507F6" w:rsidRDefault="00F507F6" w:rsidP="00B06BA4">
            <w:pPr>
              <w:spacing w:before="120"/>
            </w:pPr>
          </w:p>
        </w:tc>
        <w:tc>
          <w:tcPr>
            <w:tcW w:w="2017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5B7A16B" w14:textId="77777777" w:rsidR="00F507F6" w:rsidRDefault="00F507F6" w:rsidP="00B06BA4">
            <w:pPr>
              <w:spacing w:before="120"/>
            </w:pPr>
          </w:p>
        </w:tc>
        <w:tc>
          <w:tcPr>
            <w:tcW w:w="847" w:type="pct"/>
            <w:vAlign w:val="bottom"/>
          </w:tcPr>
          <w:p w14:paraId="00B86675" w14:textId="77777777" w:rsidR="00F507F6" w:rsidRDefault="00F507F6" w:rsidP="00B06BA4">
            <w:pPr>
              <w:spacing w:before="120"/>
            </w:pPr>
          </w:p>
        </w:tc>
        <w:tc>
          <w:tcPr>
            <w:tcW w:w="102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D3F4F26" w14:textId="77777777" w:rsidR="00F507F6" w:rsidRDefault="00F507F6" w:rsidP="00B06BA4">
            <w:pPr>
              <w:spacing w:before="120"/>
            </w:pPr>
          </w:p>
        </w:tc>
        <w:tc>
          <w:tcPr>
            <w:tcW w:w="578" w:type="pct"/>
            <w:gridSpan w:val="2"/>
            <w:vAlign w:val="bottom"/>
          </w:tcPr>
          <w:p w14:paraId="40CC4AEF" w14:textId="77777777" w:rsidR="00F507F6" w:rsidRDefault="00F507F6" w:rsidP="00B06BA4">
            <w:pPr>
              <w:spacing w:before="120"/>
            </w:pPr>
          </w:p>
        </w:tc>
      </w:tr>
      <w:tr w:rsidR="00744536" w:rsidRPr="00C9238F" w14:paraId="0E130780" w14:textId="77777777" w:rsidTr="2879A9B9">
        <w:sdt>
          <w:sdtPr>
            <w:id w:val="-1715502322"/>
            <w:placeholder>
              <w:docPart w:val="DefaultPlaceholder_-1854013436"/>
            </w:placeholder>
            <w:docPartList>
              <w:docPartGallery w:val="Quick Parts"/>
            </w:docPartList>
          </w:sdtPr>
          <w:sdtEndPr/>
          <w:sdtContent>
            <w:tc>
              <w:tcPr>
                <w:tcW w:w="5000" w:type="pct"/>
                <w:gridSpan w:val="13"/>
                <w:vAlign w:val="bottom"/>
              </w:tcPr>
              <w:p w14:paraId="1D602FB5" w14:textId="77777777" w:rsidR="00744536" w:rsidRPr="00C9238F" w:rsidRDefault="00E41702" w:rsidP="00B06BA4">
                <w:pPr>
                  <w:spacing w:before="120"/>
                </w:pPr>
                <w:r>
                  <w:t>What do you hope to achieve with this training/education</w:t>
                </w:r>
              </w:p>
            </w:tc>
          </w:sdtContent>
        </w:sdt>
      </w:tr>
      <w:tr w:rsidR="00037E99" w:rsidRPr="00C9238F" w14:paraId="2AD0E5C4" w14:textId="77777777" w:rsidTr="2879A9B9">
        <w:trPr>
          <w:trHeight w:val="20"/>
        </w:trPr>
        <w:tc>
          <w:tcPr>
            <w:tcW w:w="5000" w:type="pct"/>
            <w:gridSpan w:val="13"/>
            <w:vAlign w:val="bottom"/>
          </w:tcPr>
          <w:p w14:paraId="05C987A8" w14:textId="77777777" w:rsidR="006F29A0" w:rsidRDefault="006F29A0" w:rsidP="006F29A0">
            <w:pPr>
              <w:pStyle w:val="ListParagraph"/>
              <w:spacing w:before="120"/>
            </w:pPr>
          </w:p>
          <w:p w14:paraId="1F65ECC8" w14:textId="77777777" w:rsidR="006F29A0" w:rsidRDefault="006F29A0" w:rsidP="006F29A0">
            <w:pPr>
              <w:pStyle w:val="ListParagraph"/>
              <w:spacing w:before="120"/>
            </w:pPr>
          </w:p>
          <w:p w14:paraId="243989B4" w14:textId="77777777" w:rsidR="006F29A0" w:rsidRDefault="006F29A0" w:rsidP="006F29A0">
            <w:pPr>
              <w:pStyle w:val="ListParagraph"/>
              <w:spacing w:before="120"/>
            </w:pPr>
          </w:p>
          <w:p w14:paraId="4E647816" w14:textId="77777777" w:rsidR="00997516" w:rsidRDefault="00997516" w:rsidP="006F29A0">
            <w:pPr>
              <w:pStyle w:val="ListParagraph"/>
              <w:spacing w:before="120"/>
            </w:pPr>
          </w:p>
          <w:p w14:paraId="7F5FB895" w14:textId="77777777" w:rsidR="006F29A0" w:rsidRDefault="006F29A0" w:rsidP="006F29A0">
            <w:pPr>
              <w:pStyle w:val="ListParagraph"/>
              <w:spacing w:before="120"/>
            </w:pPr>
          </w:p>
          <w:p w14:paraId="16392F1B" w14:textId="77777777" w:rsidR="006F29A0" w:rsidRPr="00C9238F" w:rsidRDefault="006F29A0" w:rsidP="006F29A0">
            <w:pPr>
              <w:pStyle w:val="ListParagraph"/>
              <w:spacing w:before="120"/>
            </w:pPr>
          </w:p>
        </w:tc>
      </w:tr>
      <w:tr w:rsidR="00F44310" w:rsidRPr="00C9238F" w14:paraId="700418C3" w14:textId="77777777" w:rsidTr="2879A9B9">
        <w:tc>
          <w:tcPr>
            <w:tcW w:w="5000" w:type="pct"/>
            <w:gridSpan w:val="13"/>
            <w:shd w:val="clear" w:color="auto" w:fill="D09FA7" w:themeFill="accent4" w:themeFillTint="99"/>
            <w:vAlign w:val="bottom"/>
          </w:tcPr>
          <w:p w14:paraId="2B0B6A91" w14:textId="77777777" w:rsidR="00F44310" w:rsidRDefault="00F44310" w:rsidP="002272C5">
            <w:pPr>
              <w:spacing w:before="240"/>
            </w:pPr>
            <w:r>
              <w:t>Personal Interest</w:t>
            </w:r>
          </w:p>
        </w:tc>
      </w:tr>
      <w:tr w:rsidR="00F44310" w:rsidRPr="00C9238F" w14:paraId="59963243" w14:textId="77777777" w:rsidTr="2879A9B9">
        <w:tc>
          <w:tcPr>
            <w:tcW w:w="5000" w:type="pct"/>
            <w:gridSpan w:val="13"/>
            <w:vAlign w:val="bottom"/>
          </w:tcPr>
          <w:sdt>
            <w:sdtPr>
              <w:id w:val="1806034861"/>
              <w:placeholder>
                <w:docPart w:val="D0C38DAD351440F1B59EBCA285ECD4DB"/>
              </w:placeholder>
              <w:docPartList>
                <w:docPartGallery w:val="Quick Parts"/>
              </w:docPartList>
            </w:sdtPr>
            <w:sdtEndPr/>
            <w:sdtContent>
              <w:p w14:paraId="1A66173D" w14:textId="3624A78A" w:rsidR="2879A9B9" w:rsidRDefault="00F44310" w:rsidP="006C7B47">
                <w:pPr>
                  <w:spacing w:before="120"/>
                </w:pPr>
                <w:r>
                  <w:t>List your special Interest</w:t>
                </w:r>
                <w:r w:rsidR="005322ED">
                  <w:t>s</w:t>
                </w:r>
                <w:r>
                  <w:t xml:space="preserve"> and/ or hobbies</w:t>
                </w:r>
              </w:p>
            </w:sdtContent>
          </w:sdt>
        </w:tc>
      </w:tr>
      <w:tr w:rsidR="00997516" w:rsidRPr="00C9238F" w14:paraId="3FE9A977" w14:textId="77777777" w:rsidTr="2879A9B9">
        <w:trPr>
          <w:trHeight w:val="427"/>
        </w:trPr>
        <w:tc>
          <w:tcPr>
            <w:tcW w:w="670" w:type="pct"/>
            <w:gridSpan w:val="2"/>
            <w:vAlign w:val="bottom"/>
          </w:tcPr>
          <w:p w14:paraId="72130988" w14:textId="77777777" w:rsidR="00997516" w:rsidRDefault="00997516" w:rsidP="00037E99">
            <w:pPr>
              <w:spacing w:before="120"/>
            </w:pPr>
          </w:p>
        </w:tc>
        <w:tc>
          <w:tcPr>
            <w:tcW w:w="1731" w:type="pct"/>
            <w:gridSpan w:val="4"/>
            <w:tcBorders>
              <w:top w:val="nil"/>
              <w:bottom w:val="single" w:sz="4" w:space="0" w:color="auto"/>
            </w:tcBorders>
            <w:vAlign w:val="bottom"/>
          </w:tcPr>
          <w:p w14:paraId="5F619466" w14:textId="10BBBB0B" w:rsidR="00997516" w:rsidRDefault="00997516" w:rsidP="00037E99">
            <w:pPr>
              <w:spacing w:before="120"/>
            </w:pPr>
          </w:p>
        </w:tc>
        <w:tc>
          <w:tcPr>
            <w:tcW w:w="145" w:type="pct"/>
            <w:vAlign w:val="bottom"/>
          </w:tcPr>
          <w:p w14:paraId="3D86FFC5" w14:textId="77777777" w:rsidR="00997516" w:rsidRDefault="00997516" w:rsidP="00037E99">
            <w:pPr>
              <w:spacing w:before="120"/>
            </w:pPr>
          </w:p>
        </w:tc>
        <w:tc>
          <w:tcPr>
            <w:tcW w:w="1927" w:type="pct"/>
            <w:gridSpan w:val="5"/>
            <w:tcBorders>
              <w:top w:val="nil"/>
              <w:bottom w:val="single" w:sz="4" w:space="0" w:color="auto"/>
            </w:tcBorders>
            <w:vAlign w:val="bottom"/>
          </w:tcPr>
          <w:p w14:paraId="7F0F05EC" w14:textId="0D03621A" w:rsidR="00997516" w:rsidRDefault="00997516" w:rsidP="00037E99">
            <w:pPr>
              <w:spacing w:before="120"/>
            </w:pPr>
          </w:p>
        </w:tc>
        <w:tc>
          <w:tcPr>
            <w:tcW w:w="527" w:type="pct"/>
            <w:vAlign w:val="bottom"/>
          </w:tcPr>
          <w:p w14:paraId="7E633B5F" w14:textId="77777777" w:rsidR="00997516" w:rsidRDefault="00997516" w:rsidP="00037E99">
            <w:pPr>
              <w:spacing w:before="120"/>
            </w:pPr>
          </w:p>
        </w:tc>
      </w:tr>
      <w:tr w:rsidR="00997516" w:rsidRPr="00C9238F" w14:paraId="69A537D2" w14:textId="77777777" w:rsidTr="2879A9B9">
        <w:trPr>
          <w:trHeight w:val="419"/>
        </w:trPr>
        <w:tc>
          <w:tcPr>
            <w:tcW w:w="670" w:type="pct"/>
            <w:gridSpan w:val="2"/>
            <w:vAlign w:val="bottom"/>
          </w:tcPr>
          <w:p w14:paraId="0217211C" w14:textId="77777777" w:rsidR="00997516" w:rsidRDefault="00997516" w:rsidP="00037E99">
            <w:pPr>
              <w:spacing w:before="120"/>
            </w:pPr>
          </w:p>
        </w:tc>
        <w:tc>
          <w:tcPr>
            <w:tcW w:w="1731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5DF1B5" w14:textId="55D74667" w:rsidR="00997516" w:rsidRDefault="00997516" w:rsidP="00037E99">
            <w:pPr>
              <w:spacing w:before="120"/>
            </w:pPr>
          </w:p>
        </w:tc>
        <w:tc>
          <w:tcPr>
            <w:tcW w:w="145" w:type="pct"/>
            <w:vAlign w:val="bottom"/>
          </w:tcPr>
          <w:p w14:paraId="4B0E91FC" w14:textId="77777777" w:rsidR="00997516" w:rsidRDefault="00997516" w:rsidP="00037E99">
            <w:pPr>
              <w:spacing w:before="120"/>
            </w:pPr>
          </w:p>
        </w:tc>
        <w:tc>
          <w:tcPr>
            <w:tcW w:w="192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034A3D" w14:textId="64205825" w:rsidR="00997516" w:rsidRDefault="00997516" w:rsidP="00037E99">
            <w:pPr>
              <w:spacing w:before="120"/>
            </w:pPr>
          </w:p>
        </w:tc>
        <w:tc>
          <w:tcPr>
            <w:tcW w:w="527" w:type="pct"/>
            <w:vAlign w:val="bottom"/>
          </w:tcPr>
          <w:p w14:paraId="5E43C9E5" w14:textId="77777777" w:rsidR="00997516" w:rsidRDefault="00997516" w:rsidP="00037E99">
            <w:pPr>
              <w:spacing w:before="120"/>
            </w:pPr>
          </w:p>
        </w:tc>
      </w:tr>
      <w:tr w:rsidR="00997516" w:rsidRPr="00C9238F" w14:paraId="39386456" w14:textId="77777777" w:rsidTr="2879A9B9">
        <w:trPr>
          <w:trHeight w:val="419"/>
        </w:trPr>
        <w:tc>
          <w:tcPr>
            <w:tcW w:w="670" w:type="pct"/>
            <w:gridSpan w:val="2"/>
            <w:vAlign w:val="bottom"/>
          </w:tcPr>
          <w:p w14:paraId="025B6722" w14:textId="77777777" w:rsidR="00997516" w:rsidRDefault="00997516" w:rsidP="00037E99">
            <w:pPr>
              <w:spacing w:before="120"/>
            </w:pPr>
          </w:p>
        </w:tc>
        <w:tc>
          <w:tcPr>
            <w:tcW w:w="1731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902FCA" w14:textId="3EB4B7C8" w:rsidR="00997516" w:rsidRDefault="00997516" w:rsidP="00037E99">
            <w:pPr>
              <w:spacing w:before="120"/>
            </w:pPr>
          </w:p>
        </w:tc>
        <w:tc>
          <w:tcPr>
            <w:tcW w:w="145" w:type="pct"/>
            <w:vAlign w:val="bottom"/>
          </w:tcPr>
          <w:p w14:paraId="418600D9" w14:textId="77777777" w:rsidR="00997516" w:rsidRDefault="00997516" w:rsidP="00037E99">
            <w:pPr>
              <w:spacing w:before="120"/>
            </w:pPr>
          </w:p>
        </w:tc>
        <w:tc>
          <w:tcPr>
            <w:tcW w:w="192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DB5299" w14:textId="77777777" w:rsidR="00997516" w:rsidRDefault="00997516" w:rsidP="00037E99">
            <w:pPr>
              <w:spacing w:before="120"/>
            </w:pPr>
          </w:p>
        </w:tc>
        <w:tc>
          <w:tcPr>
            <w:tcW w:w="527" w:type="pct"/>
            <w:vAlign w:val="bottom"/>
          </w:tcPr>
          <w:p w14:paraId="14FC96F8" w14:textId="77777777" w:rsidR="00997516" w:rsidRDefault="00997516" w:rsidP="00037E99">
            <w:pPr>
              <w:spacing w:before="120"/>
            </w:pPr>
          </w:p>
        </w:tc>
      </w:tr>
      <w:tr w:rsidR="00997516" w:rsidRPr="00C9238F" w14:paraId="2656D578" w14:textId="77777777" w:rsidTr="2879A9B9">
        <w:trPr>
          <w:trHeight w:val="419"/>
        </w:trPr>
        <w:tc>
          <w:tcPr>
            <w:tcW w:w="670" w:type="pct"/>
            <w:gridSpan w:val="2"/>
            <w:vAlign w:val="bottom"/>
          </w:tcPr>
          <w:p w14:paraId="436E1294" w14:textId="77777777" w:rsidR="00997516" w:rsidRDefault="00997516" w:rsidP="00037E99">
            <w:pPr>
              <w:spacing w:before="120"/>
            </w:pPr>
          </w:p>
        </w:tc>
        <w:tc>
          <w:tcPr>
            <w:tcW w:w="1731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0CBA1B6" w14:textId="35FB4FBE" w:rsidR="00997516" w:rsidRDefault="00997516" w:rsidP="00037E99">
            <w:pPr>
              <w:spacing w:before="120"/>
            </w:pPr>
          </w:p>
        </w:tc>
        <w:tc>
          <w:tcPr>
            <w:tcW w:w="145" w:type="pct"/>
            <w:vAlign w:val="bottom"/>
          </w:tcPr>
          <w:p w14:paraId="4F07BD2D" w14:textId="77777777" w:rsidR="00997516" w:rsidRDefault="00997516" w:rsidP="00037E99">
            <w:pPr>
              <w:spacing w:before="120"/>
            </w:pPr>
          </w:p>
        </w:tc>
        <w:tc>
          <w:tcPr>
            <w:tcW w:w="192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F13D23" w14:textId="77777777" w:rsidR="00997516" w:rsidRDefault="00997516" w:rsidP="00037E99">
            <w:pPr>
              <w:spacing w:before="120"/>
            </w:pPr>
          </w:p>
        </w:tc>
        <w:tc>
          <w:tcPr>
            <w:tcW w:w="527" w:type="pct"/>
            <w:vAlign w:val="bottom"/>
          </w:tcPr>
          <w:p w14:paraId="1FC36718" w14:textId="5E7044A8" w:rsidR="00123030" w:rsidRDefault="00123030" w:rsidP="00037E99">
            <w:pPr>
              <w:spacing w:before="120"/>
            </w:pPr>
          </w:p>
        </w:tc>
      </w:tr>
      <w:tr w:rsidR="00F507F6" w:rsidRPr="00C9238F" w14:paraId="5FA27191" w14:textId="77777777" w:rsidTr="2879A9B9">
        <w:trPr>
          <w:trHeight w:val="419"/>
        </w:trPr>
        <w:tc>
          <w:tcPr>
            <w:tcW w:w="5000" w:type="pct"/>
            <w:gridSpan w:val="13"/>
            <w:vAlign w:val="bottom"/>
          </w:tcPr>
          <w:sdt>
            <w:sdtPr>
              <w:id w:val="576796099"/>
              <w:lock w:val="contentLocked"/>
              <w:placeholder>
                <w:docPart w:val="DefaultPlaceholder_-1854013438"/>
              </w:placeholder>
              <w15:appearance w15:val="hidden"/>
              <w:comboBox>
                <w:listItem w:value="Choose an item."/>
              </w:comboBox>
            </w:sdtPr>
            <w:sdtEndPr/>
            <w:sdtContent>
              <w:p w14:paraId="6C481696" w14:textId="77777777" w:rsidR="00F507F6" w:rsidRDefault="00F507F6" w:rsidP="00037E99">
                <w:pPr>
                  <w:spacing w:before="120"/>
                </w:pPr>
                <w:r>
                  <w:t>Select any hobby or interest and discuss why and what impact it makes on your life</w:t>
                </w:r>
              </w:p>
            </w:sdtContent>
          </w:sdt>
          <w:p w14:paraId="249768F6" w14:textId="77777777" w:rsidR="2879A9B9" w:rsidRDefault="2879A9B9"/>
        </w:tc>
      </w:tr>
      <w:tr w:rsidR="00F507F6" w:rsidRPr="00C9238F" w14:paraId="1BCE2F53" w14:textId="77777777" w:rsidTr="2879A9B9">
        <w:trPr>
          <w:trHeight w:val="1395"/>
        </w:trPr>
        <w:tc>
          <w:tcPr>
            <w:tcW w:w="5000" w:type="pct"/>
            <w:gridSpan w:val="13"/>
            <w:vAlign w:val="bottom"/>
          </w:tcPr>
          <w:sdt>
            <w:sdtPr>
              <w:id w:val="-300238785"/>
              <w:placeholder>
                <w:docPart w:val="DefaultPlaceholder_-1854013440"/>
              </w:placeholder>
              <w:showingPlcHdr/>
            </w:sdtPr>
            <w:sdtEndPr/>
            <w:sdtContent>
              <w:p w14:paraId="08398A91" w14:textId="7E290223" w:rsidR="00CD6F7B" w:rsidRDefault="008F3647" w:rsidP="008F3647">
                <w:pPr>
                  <w:spacing w:before="120"/>
                </w:pPr>
                <w:r w:rsidRPr="00F979C3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6FD04662" w14:textId="1D26B3B4" w:rsidR="00F507F6" w:rsidRDefault="00F507F6" w:rsidP="00037E99">
            <w:pPr>
              <w:spacing w:before="120"/>
            </w:pPr>
          </w:p>
          <w:p w14:paraId="24291ACF" w14:textId="77777777" w:rsidR="00F507F6" w:rsidRDefault="00F507F6" w:rsidP="00037E99">
            <w:pPr>
              <w:spacing w:before="120"/>
            </w:pPr>
          </w:p>
          <w:p w14:paraId="57F63EC1" w14:textId="77777777" w:rsidR="00C44C5F" w:rsidRDefault="00C44C5F" w:rsidP="00037E99">
            <w:pPr>
              <w:spacing w:before="120"/>
            </w:pPr>
          </w:p>
          <w:p w14:paraId="1CD25DDD" w14:textId="77777777" w:rsidR="00C44C5F" w:rsidRDefault="00C44C5F" w:rsidP="00037E99">
            <w:pPr>
              <w:spacing w:before="120"/>
            </w:pPr>
          </w:p>
          <w:p w14:paraId="4D67A267" w14:textId="77777777" w:rsidR="00F507F6" w:rsidRDefault="00F507F6" w:rsidP="00037E99">
            <w:pPr>
              <w:spacing w:before="120"/>
            </w:pPr>
          </w:p>
        </w:tc>
      </w:tr>
      <w:tr w:rsidR="00037E99" w:rsidRPr="00C9238F" w14:paraId="2723EC89" w14:textId="77777777" w:rsidTr="2879A9B9">
        <w:tc>
          <w:tcPr>
            <w:tcW w:w="5000" w:type="pct"/>
            <w:gridSpan w:val="13"/>
            <w:vAlign w:val="bottom"/>
          </w:tcPr>
          <w:sdt>
            <w:sdtPr>
              <w:rPr>
                <w:rStyle w:val="Strong"/>
                <w:b w:val="0"/>
                <w:bCs w:val="0"/>
              </w:rPr>
              <w:id w:val="-2072193891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EndPr>
              <w:rPr>
                <w:rStyle w:val="Strong"/>
              </w:rPr>
            </w:sdtEndPr>
            <w:sdtContent>
              <w:p w14:paraId="4FFA37D4" w14:textId="77777777" w:rsidR="00037E99" w:rsidRPr="006F29A0" w:rsidRDefault="00EF2F10" w:rsidP="002272C5">
                <w:pPr>
                  <w:spacing w:before="120"/>
                  <w:rPr>
                    <w:b/>
                    <w:bCs/>
                  </w:rPr>
                </w:pPr>
                <w:r w:rsidRPr="006F29A0">
                  <w:rPr>
                    <w:rStyle w:val="Strong"/>
                    <w:b w:val="0"/>
                    <w:bCs w:val="0"/>
                  </w:rPr>
                  <w:t xml:space="preserve">What event or person had an influence on you personally or your educational </w:t>
                </w:r>
                <w:r w:rsidR="00396D6C" w:rsidRPr="006F29A0">
                  <w:rPr>
                    <w:rStyle w:val="Strong"/>
                    <w:b w:val="0"/>
                    <w:bCs w:val="0"/>
                  </w:rPr>
                  <w:t>goals?</w:t>
                </w:r>
              </w:p>
            </w:sdtContent>
          </w:sdt>
          <w:p w14:paraId="4D3C8E17" w14:textId="77777777" w:rsidR="2879A9B9" w:rsidRDefault="2879A9B9"/>
        </w:tc>
      </w:tr>
      <w:tr w:rsidR="00037E99" w:rsidRPr="00C9238F" w14:paraId="5B465471" w14:textId="77777777" w:rsidTr="2879A9B9">
        <w:tc>
          <w:tcPr>
            <w:tcW w:w="5000" w:type="pct"/>
            <w:gridSpan w:val="13"/>
            <w:vAlign w:val="bottom"/>
          </w:tcPr>
          <w:p w14:paraId="3E43250B" w14:textId="77777777" w:rsidR="00EF2F10" w:rsidRDefault="00EF2F10" w:rsidP="00EF2F10">
            <w:pPr>
              <w:spacing w:before="120"/>
            </w:pPr>
          </w:p>
          <w:p w14:paraId="30F0F28F" w14:textId="77777777" w:rsidR="00EF2F10" w:rsidRDefault="00EF2F10" w:rsidP="00EF2F10">
            <w:pPr>
              <w:spacing w:before="120"/>
            </w:pPr>
          </w:p>
          <w:p w14:paraId="26963071" w14:textId="77777777" w:rsidR="00EF2F10" w:rsidRDefault="00EF2F10" w:rsidP="00EF2F10">
            <w:pPr>
              <w:spacing w:before="120"/>
            </w:pPr>
          </w:p>
          <w:p w14:paraId="6ACD2661" w14:textId="77777777" w:rsidR="00EF2F10" w:rsidRDefault="00EF2F10" w:rsidP="00EF2F10">
            <w:pPr>
              <w:spacing w:before="120"/>
            </w:pPr>
          </w:p>
        </w:tc>
      </w:tr>
      <w:tr w:rsidR="00882A47" w:rsidRPr="00C9238F" w14:paraId="439A9F02" w14:textId="77777777" w:rsidTr="2879A9B9">
        <w:tc>
          <w:tcPr>
            <w:tcW w:w="2546" w:type="pct"/>
            <w:gridSpan w:val="7"/>
            <w:vAlign w:val="bottom"/>
          </w:tcPr>
          <w:sdt>
            <w:sdtPr>
              <w:id w:val="-1438752918"/>
              <w:placeholder>
                <w:docPart w:val="0B5412A28E25427AAC2A3DEDC34DCE20"/>
              </w:placeholder>
              <w:docPartList>
                <w:docPartGallery w:val="Quick Parts"/>
              </w:docPartList>
            </w:sdtPr>
            <w:sdtEndPr/>
            <w:sdtContent>
              <w:p w14:paraId="342260F9" w14:textId="77777777" w:rsidR="00882A47" w:rsidRDefault="00882A47" w:rsidP="00396D6C">
                <w:pPr>
                  <w:spacing w:before="120"/>
                </w:pPr>
                <w:r>
                  <w:t>How many times have you applied for this award?</w:t>
                </w:r>
              </w:p>
            </w:sdtContent>
          </w:sdt>
          <w:p w14:paraId="25EEF5D8" w14:textId="77777777" w:rsidR="2879A9B9" w:rsidRDefault="2879A9B9"/>
        </w:tc>
        <w:tc>
          <w:tcPr>
            <w:tcW w:w="1296" w:type="pct"/>
            <w:gridSpan w:val="2"/>
            <w:vAlign w:val="bottom"/>
          </w:tcPr>
          <w:p w14:paraId="5B5A1A96" w14:textId="77777777" w:rsidR="00882A47" w:rsidRDefault="00882A47" w:rsidP="00396D6C">
            <w:pPr>
              <w:pStyle w:val="ListParagraph"/>
              <w:spacing w:before="120"/>
            </w:pPr>
          </w:p>
        </w:tc>
        <w:tc>
          <w:tcPr>
            <w:tcW w:w="580" w:type="pct"/>
            <w:gridSpan w:val="2"/>
            <w:tcBorders>
              <w:top w:val="nil"/>
              <w:bottom w:val="single" w:sz="4" w:space="0" w:color="auto"/>
            </w:tcBorders>
            <w:vAlign w:val="bottom"/>
          </w:tcPr>
          <w:p w14:paraId="2ABAD265" w14:textId="3C7DB57B" w:rsidR="00882A47" w:rsidRDefault="00882A47" w:rsidP="00396D6C">
            <w:pPr>
              <w:pStyle w:val="ListParagraph"/>
              <w:spacing w:before="120"/>
            </w:pPr>
          </w:p>
        </w:tc>
        <w:tc>
          <w:tcPr>
            <w:tcW w:w="578" w:type="pct"/>
            <w:gridSpan w:val="2"/>
            <w:vAlign w:val="bottom"/>
          </w:tcPr>
          <w:p w14:paraId="5C2647BA" w14:textId="77777777" w:rsidR="00882A47" w:rsidRDefault="00882A47" w:rsidP="00396D6C">
            <w:pPr>
              <w:pStyle w:val="ListParagraph"/>
              <w:spacing w:before="120"/>
            </w:pPr>
          </w:p>
        </w:tc>
      </w:tr>
      <w:tr w:rsidR="00882A47" w:rsidRPr="00C9238F" w14:paraId="7AD26DFF" w14:textId="77777777" w:rsidTr="2879A9B9">
        <w:tc>
          <w:tcPr>
            <w:tcW w:w="2546" w:type="pct"/>
            <w:gridSpan w:val="7"/>
            <w:vAlign w:val="bottom"/>
          </w:tcPr>
          <w:p w14:paraId="1DD2F3E8" w14:textId="77777777" w:rsidR="00882A47" w:rsidRDefault="00AA0AAE" w:rsidP="00396D6C">
            <w:pPr>
              <w:spacing w:before="120"/>
            </w:pPr>
            <w:sdt>
              <w:sdtPr>
                <w:id w:val="1737896652"/>
                <w:placeholder>
                  <w:docPart w:val="B6940B0D88904495AD9DDC09084E0F19"/>
                </w:placeholder>
                <w:docPartList>
                  <w:docPartGallery w:val="Quick Parts"/>
                </w:docPartList>
              </w:sdtPr>
              <w:sdtEndPr/>
              <w:sdtContent>
                <w:r w:rsidR="00882A47">
                  <w:t>How many times have you received this award</w:t>
                </w:r>
              </w:sdtContent>
            </w:sdt>
            <w:r w:rsidR="005322ED">
              <w:t>?</w:t>
            </w:r>
          </w:p>
        </w:tc>
        <w:tc>
          <w:tcPr>
            <w:tcW w:w="1296" w:type="pct"/>
            <w:gridSpan w:val="2"/>
            <w:vAlign w:val="bottom"/>
          </w:tcPr>
          <w:p w14:paraId="40E3DF80" w14:textId="77777777" w:rsidR="00882A47" w:rsidRDefault="00882A47" w:rsidP="00396D6C">
            <w:pPr>
              <w:pStyle w:val="ListParagraph"/>
              <w:spacing w:before="120"/>
            </w:pPr>
          </w:p>
        </w:tc>
        <w:tc>
          <w:tcPr>
            <w:tcW w:w="58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0211A3" w14:textId="3DA7F930" w:rsidR="00882A47" w:rsidRDefault="00882A47" w:rsidP="00396D6C">
            <w:pPr>
              <w:pStyle w:val="ListParagraph"/>
              <w:spacing w:before="120"/>
            </w:pPr>
          </w:p>
        </w:tc>
        <w:tc>
          <w:tcPr>
            <w:tcW w:w="578" w:type="pct"/>
            <w:gridSpan w:val="2"/>
            <w:vAlign w:val="bottom"/>
          </w:tcPr>
          <w:p w14:paraId="476B4F6A" w14:textId="77777777" w:rsidR="00882A47" w:rsidRDefault="00882A47" w:rsidP="00396D6C">
            <w:pPr>
              <w:pStyle w:val="ListParagraph"/>
              <w:spacing w:before="120"/>
            </w:pPr>
          </w:p>
        </w:tc>
      </w:tr>
      <w:tr w:rsidR="00396D6C" w:rsidRPr="00C9238F" w14:paraId="425C75E8" w14:textId="77777777" w:rsidTr="2879A9B9">
        <w:tc>
          <w:tcPr>
            <w:tcW w:w="5000" w:type="pct"/>
            <w:gridSpan w:val="13"/>
            <w:vAlign w:val="bottom"/>
          </w:tcPr>
          <w:sdt>
            <w:sdtPr>
              <w:id w:val="1243834967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EndPr/>
            <w:sdtContent>
              <w:sdt>
                <w:sdtPr>
                  <w:id w:val="-953175667"/>
                  <w:placeholder>
                    <w:docPart w:val="DefaultPlaceholder_-1854013436"/>
                  </w:placeholder>
                  <w:docPartList>
                    <w:docPartGallery w:val="Quick Parts"/>
                  </w:docPartList>
                </w:sdtPr>
                <w:sdtEndPr/>
                <w:sdtContent>
                  <w:p w14:paraId="75D2C8CB" w14:textId="77777777" w:rsidR="00396D6C" w:rsidRDefault="00396D6C" w:rsidP="00BC20A0">
                    <w:pPr>
                      <w:spacing w:before="120"/>
                    </w:pPr>
                    <w:r>
                      <w:t>Why do you deserve the award this Year?</w:t>
                    </w:r>
                  </w:p>
                </w:sdtContent>
              </w:sdt>
            </w:sdtContent>
          </w:sdt>
          <w:p w14:paraId="326E0903" w14:textId="77777777" w:rsidR="2879A9B9" w:rsidRDefault="2879A9B9"/>
        </w:tc>
      </w:tr>
      <w:tr w:rsidR="00CF16A4" w:rsidRPr="00C9238F" w14:paraId="4F4ACE0F" w14:textId="77777777" w:rsidTr="2879A9B9">
        <w:tc>
          <w:tcPr>
            <w:tcW w:w="5000" w:type="pct"/>
            <w:gridSpan w:val="13"/>
            <w:vAlign w:val="bottom"/>
          </w:tcPr>
          <w:sdt>
            <w:sdtPr>
              <w:id w:val="1365867588"/>
              <w:placeholder>
                <w:docPart w:val="FA36AEED02694F2099A8805F8292A562"/>
              </w:placeholder>
              <w:showingPlcHdr/>
            </w:sdtPr>
            <w:sdtEndPr/>
            <w:sdtContent>
              <w:p w14:paraId="7024197F" w14:textId="1ECFC8EC" w:rsidR="00CF16A4" w:rsidRDefault="008F3647" w:rsidP="00123030">
                <w:pPr>
                  <w:pStyle w:val="ListParagraph"/>
                  <w:numPr>
                    <w:ilvl w:val="0"/>
                    <w:numId w:val="24"/>
                  </w:numPr>
                  <w:spacing w:before="120"/>
                </w:pPr>
                <w:r w:rsidRPr="009851CB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33F323A2" w14:textId="77777777" w:rsidR="0025431E" w:rsidRDefault="0025431E" w:rsidP="0025431E">
            <w:pPr>
              <w:spacing w:before="120"/>
            </w:pPr>
          </w:p>
          <w:p w14:paraId="11AAD97E" w14:textId="77777777" w:rsidR="0025431E" w:rsidRDefault="0025431E" w:rsidP="0025431E">
            <w:pPr>
              <w:spacing w:before="120"/>
            </w:pPr>
          </w:p>
          <w:p w14:paraId="62666FDE" w14:textId="77777777" w:rsidR="003C7BF1" w:rsidRDefault="003C7BF1" w:rsidP="0025431E">
            <w:pPr>
              <w:spacing w:before="120"/>
            </w:pPr>
          </w:p>
          <w:p w14:paraId="0EDE813A" w14:textId="77777777" w:rsidR="003C7BF1" w:rsidRDefault="003C7BF1" w:rsidP="0025431E">
            <w:pPr>
              <w:spacing w:before="120"/>
            </w:pPr>
          </w:p>
          <w:p w14:paraId="09103EED" w14:textId="77777777" w:rsidR="0025431E" w:rsidRDefault="0025431E" w:rsidP="0025431E">
            <w:pPr>
              <w:spacing w:before="120"/>
            </w:pPr>
          </w:p>
        </w:tc>
      </w:tr>
    </w:tbl>
    <w:p w14:paraId="03CFE5A0" w14:textId="77777777" w:rsidR="00F44310" w:rsidRPr="000D77AB" w:rsidRDefault="00744536" w:rsidP="00F44310">
      <w:r>
        <w:tab/>
      </w:r>
      <w:r>
        <w:tab/>
      </w:r>
      <w:r>
        <w:tab/>
      </w:r>
      <w:r>
        <w:tab/>
      </w:r>
      <w:r>
        <w:tab/>
      </w:r>
    </w:p>
    <w:p w14:paraId="59A8EC3D" w14:textId="77777777" w:rsidR="00B06BA4" w:rsidRPr="00003212" w:rsidRDefault="00B06BA4" w:rsidP="00AF6BFE">
      <w:pPr>
        <w:pStyle w:val="NoSpacing"/>
      </w:pPr>
    </w:p>
    <w:sectPr w:rsidR="00B06BA4" w:rsidRPr="00003212" w:rsidSect="004C4A05">
      <w:headerReference w:type="default" r:id="rId11"/>
      <w:footerReference w:type="default" r:id="rId12"/>
      <w:pgSz w:w="12240" w:h="15840"/>
      <w:pgMar w:top="1440" w:right="1080" w:bottom="1440" w:left="108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53262F" w14:textId="77777777" w:rsidR="004C4A05" w:rsidRDefault="004C4A05" w:rsidP="00C9238F">
      <w:pPr>
        <w:spacing w:after="0" w:line="240" w:lineRule="auto"/>
      </w:pPr>
      <w:r>
        <w:separator/>
      </w:r>
    </w:p>
  </w:endnote>
  <w:endnote w:type="continuationSeparator" w:id="0">
    <w:p w14:paraId="4545B2F6" w14:textId="77777777" w:rsidR="004C4A05" w:rsidRDefault="004C4A05" w:rsidP="00C9238F">
      <w:pPr>
        <w:spacing w:after="0" w:line="240" w:lineRule="auto"/>
      </w:pPr>
      <w:r>
        <w:continuationSeparator/>
      </w:r>
    </w:p>
  </w:endnote>
  <w:endnote w:type="continuationNotice" w:id="1">
    <w:p w14:paraId="0234CE28" w14:textId="77777777" w:rsidR="004C4A05" w:rsidRDefault="004C4A0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DF244EC-BE7A-497A-A0A6-FE87BBB0AFEA}"/>
    <w:embedBold r:id="rId2" w:fontKey="{B63AA3F8-A1D3-4290-AE43-5E9B5DCFB7F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AA8F65F-BE8F-40D1-8823-08F46740EA49}"/>
    <w:embedBold r:id="rId4" w:fontKey="{7D005062-6871-4D43-B5F1-222367369996}"/>
    <w:embedItalic r:id="rId5" w:fontKey="{742D34AC-B141-48E5-89F4-9CDF139F7C9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68F638DA-AA5B-458D-80B9-0D51364F4B8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51F1204-F455-4C91-955A-C2929963C2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DEE46C" w14:textId="77777777" w:rsidR="00073CB3" w:rsidRDefault="00073CB3">
    <w:pPr>
      <w:rPr>
        <w:rFonts w:asciiTheme="majorHAnsi" w:eastAsiaTheme="majorEastAsia" w:hAnsiTheme="majorHAnsi" w:cstheme="majorBidi"/>
        <w:sz w:val="48"/>
        <w:szCs w:val="44"/>
      </w:rPr>
    </w:pPr>
    <w:r>
      <w:tab/>
    </w:r>
    <w:r>
      <w:tab/>
    </w:r>
    <w:r>
      <w:tab/>
    </w:r>
    <w:r>
      <w:tab/>
    </w:r>
    <w:sdt>
      <w:sdtPr>
        <w:rPr>
          <w:rFonts w:asciiTheme="majorHAnsi" w:eastAsiaTheme="majorEastAsia" w:hAnsiTheme="majorHAnsi" w:cstheme="majorBidi"/>
          <w:sz w:val="48"/>
          <w:szCs w:val="48"/>
        </w:rPr>
        <w:id w:val="-999964318"/>
        <w:docPartObj>
          <w:docPartGallery w:val="Page Numbers (Margins)"/>
          <w:docPartUnique/>
        </w:docPartObj>
      </w:sdtPr>
      <w:sdtEndPr>
        <w:rPr>
          <w:sz w:val="28"/>
          <w:szCs w:val="28"/>
        </w:rPr>
      </w:sdtEndPr>
      <w:sdtContent>
        <w:sdt>
          <w:sdtPr>
            <w:rPr>
              <w:rFonts w:asciiTheme="majorHAnsi" w:eastAsiaTheme="majorEastAsia" w:hAnsiTheme="majorHAnsi" w:cstheme="majorBidi"/>
            </w:rPr>
            <w:id w:val="574478829"/>
            <w:docPartObj>
              <w:docPartGallery w:val="Page Numbers (Margins)"/>
              <w:docPartUnique/>
            </w:docPartObj>
          </w:sdtPr>
          <w:sdtEndPr/>
          <w:sdtContent>
            <w:r w:rsidRPr="00073CB3">
              <w:rPr>
                <w:rFonts w:asciiTheme="majorHAnsi" w:eastAsiaTheme="majorEastAsia" w:hAnsiTheme="majorHAnsi" w:cstheme="majorBidi"/>
              </w:rPr>
              <w:t xml:space="preserve">Page </w:t>
            </w:r>
            <w:r w:rsidRPr="00073CB3">
              <w:rPr>
                <w:rFonts w:asciiTheme="majorHAnsi" w:eastAsiaTheme="minorEastAsia" w:hAnsiTheme="majorHAnsi" w:cs="Times New Roman"/>
              </w:rPr>
              <w:fldChar w:fldCharType="begin"/>
            </w:r>
            <w:r w:rsidRPr="00073CB3">
              <w:rPr>
                <w:rFonts w:asciiTheme="majorHAnsi" w:hAnsiTheme="majorHAnsi"/>
              </w:rPr>
              <w:instrText xml:space="preserve"> PAGE   \* MERGEFORMAT </w:instrText>
            </w:r>
            <w:r w:rsidRPr="00073CB3">
              <w:rPr>
                <w:rFonts w:asciiTheme="majorHAnsi" w:eastAsiaTheme="minorEastAsia" w:hAnsiTheme="majorHAnsi" w:cs="Times New Roman"/>
              </w:rPr>
              <w:fldChar w:fldCharType="separate"/>
            </w:r>
            <w:r w:rsidR="00D56FF7" w:rsidRPr="00D56FF7">
              <w:rPr>
                <w:rFonts w:asciiTheme="majorHAnsi" w:eastAsiaTheme="majorEastAsia" w:hAnsiTheme="majorHAnsi" w:cstheme="majorBidi"/>
                <w:noProof/>
              </w:rPr>
              <w:t>1</w:t>
            </w:r>
            <w:r w:rsidRPr="00073CB3">
              <w:rPr>
                <w:rFonts w:asciiTheme="majorHAnsi" w:eastAsiaTheme="majorEastAsia" w:hAnsiTheme="majorHAnsi" w:cstheme="majorBidi"/>
                <w:noProof/>
              </w:rPr>
              <w:fldChar w:fldCharType="end"/>
            </w:r>
          </w:sdtContent>
        </w:sdt>
      </w:sdtContent>
    </w:sdt>
  </w:p>
  <w:p w14:paraId="70EDC578" w14:textId="77777777" w:rsidR="00576892" w:rsidRPr="00073CB3" w:rsidRDefault="00073CB3" w:rsidP="00003212">
    <w:pPr>
      <w:pStyle w:val="NoSpacing"/>
      <w:rPr>
        <w:sz w:val="24"/>
        <w:szCs w:val="24"/>
      </w:rPr>
    </w:pPr>
    <w:r w:rsidRPr="00073CB3">
      <w:rPr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F85BD7" w14:textId="77777777" w:rsidR="004C4A05" w:rsidRDefault="004C4A05" w:rsidP="00C9238F">
      <w:pPr>
        <w:spacing w:after="0" w:line="240" w:lineRule="auto"/>
      </w:pPr>
      <w:r>
        <w:separator/>
      </w:r>
    </w:p>
  </w:footnote>
  <w:footnote w:type="continuationSeparator" w:id="0">
    <w:p w14:paraId="25B142A2" w14:textId="77777777" w:rsidR="004C4A05" w:rsidRDefault="004C4A05" w:rsidP="00C9238F">
      <w:pPr>
        <w:spacing w:after="0" w:line="240" w:lineRule="auto"/>
      </w:pPr>
      <w:r>
        <w:continuationSeparator/>
      </w:r>
    </w:p>
  </w:footnote>
  <w:footnote w:type="continuationNotice" w:id="1">
    <w:p w14:paraId="2C5C6038" w14:textId="77777777" w:rsidR="004C4A05" w:rsidRDefault="004C4A0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50B4A7D9" w14:textId="77777777" w:rsidTr="00576892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30E94380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6B4E950B" wp14:editId="40B8B8BD">
                <wp:extent cx="640080" cy="325858"/>
                <wp:effectExtent l="0" t="0" r="7620" b="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837473B0-CC2E-450A-ABE3-18F120FF3D39}">
                              <a1611:picAttrSrcUrl xmlns:a1611="http://schemas.microsoft.com/office/drawing/2016/11/main" r:i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3258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p w14:paraId="7FCF59CA" w14:textId="77777777" w:rsidR="00576892" w:rsidRPr="00576892" w:rsidRDefault="00B42DCD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Keese School </w:t>
          </w:r>
          <w:r w:rsidR="00995E5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Award </w:t>
          </w: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Application</w:t>
          </w:r>
        </w:p>
      </w:tc>
    </w:tr>
  </w:tbl>
  <w:p w14:paraId="3D980746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916B00"/>
    <w:multiLevelType w:val="hybridMultilevel"/>
    <w:tmpl w:val="6204D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A030148"/>
    <w:multiLevelType w:val="hybridMultilevel"/>
    <w:tmpl w:val="9530D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8E7E2B"/>
    <w:multiLevelType w:val="hybridMultilevel"/>
    <w:tmpl w:val="34840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86770A"/>
    <w:multiLevelType w:val="hybridMultilevel"/>
    <w:tmpl w:val="EA30C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910236421">
    <w:abstractNumId w:val="13"/>
  </w:num>
  <w:num w:numId="2" w16cid:durableId="1970814247">
    <w:abstractNumId w:val="9"/>
  </w:num>
  <w:num w:numId="3" w16cid:durableId="979115318">
    <w:abstractNumId w:val="19"/>
  </w:num>
  <w:num w:numId="4" w16cid:durableId="183905074">
    <w:abstractNumId w:val="14"/>
  </w:num>
  <w:num w:numId="5" w16cid:durableId="894008178">
    <w:abstractNumId w:val="15"/>
  </w:num>
  <w:num w:numId="6" w16cid:durableId="55325524">
    <w:abstractNumId w:val="23"/>
  </w:num>
  <w:num w:numId="7" w16cid:durableId="1458454000">
    <w:abstractNumId w:val="8"/>
  </w:num>
  <w:num w:numId="8" w16cid:durableId="750390366">
    <w:abstractNumId w:val="12"/>
  </w:num>
  <w:num w:numId="9" w16cid:durableId="1799639144">
    <w:abstractNumId w:val="21"/>
  </w:num>
  <w:num w:numId="10" w16cid:durableId="1287813173">
    <w:abstractNumId w:val="2"/>
  </w:num>
  <w:num w:numId="11" w16cid:durableId="798188283">
    <w:abstractNumId w:val="7"/>
  </w:num>
  <w:num w:numId="12" w16cid:durableId="746225438">
    <w:abstractNumId w:val="1"/>
  </w:num>
  <w:num w:numId="13" w16cid:durableId="442847590">
    <w:abstractNumId w:val="3"/>
  </w:num>
  <w:num w:numId="14" w16cid:durableId="1255243583">
    <w:abstractNumId w:val="11"/>
  </w:num>
  <w:num w:numId="15" w16cid:durableId="581646544">
    <w:abstractNumId w:val="10"/>
  </w:num>
  <w:num w:numId="16" w16cid:durableId="361054616">
    <w:abstractNumId w:val="20"/>
  </w:num>
  <w:num w:numId="17" w16cid:durableId="1906837552">
    <w:abstractNumId w:val="4"/>
  </w:num>
  <w:num w:numId="18" w16cid:durableId="1249265469">
    <w:abstractNumId w:val="25"/>
  </w:num>
  <w:num w:numId="19" w16cid:durableId="1200237863">
    <w:abstractNumId w:val="22"/>
  </w:num>
  <w:num w:numId="20" w16cid:durableId="272783214">
    <w:abstractNumId w:val="16"/>
  </w:num>
  <w:num w:numId="21" w16cid:durableId="1378705439">
    <w:abstractNumId w:val="24"/>
  </w:num>
  <w:num w:numId="22" w16cid:durableId="107237082">
    <w:abstractNumId w:val="6"/>
  </w:num>
  <w:num w:numId="23" w16cid:durableId="517892592">
    <w:abstractNumId w:val="5"/>
  </w:num>
  <w:num w:numId="24" w16cid:durableId="1954751240">
    <w:abstractNumId w:val="18"/>
  </w:num>
  <w:num w:numId="25" w16cid:durableId="859315256">
    <w:abstractNumId w:val="17"/>
  </w:num>
  <w:num w:numId="26" w16cid:durableId="46978421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DCD"/>
    <w:rsid w:val="00003212"/>
    <w:rsid w:val="00037E99"/>
    <w:rsid w:val="00052382"/>
    <w:rsid w:val="0006568A"/>
    <w:rsid w:val="00065A07"/>
    <w:rsid w:val="00073CB3"/>
    <w:rsid w:val="00076F0F"/>
    <w:rsid w:val="00084253"/>
    <w:rsid w:val="000A1761"/>
    <w:rsid w:val="000B2D04"/>
    <w:rsid w:val="000D1F49"/>
    <w:rsid w:val="000D3171"/>
    <w:rsid w:val="000D626C"/>
    <w:rsid w:val="000F3A0B"/>
    <w:rsid w:val="00115DEB"/>
    <w:rsid w:val="00123030"/>
    <w:rsid w:val="00146D02"/>
    <w:rsid w:val="001547D8"/>
    <w:rsid w:val="0016658A"/>
    <w:rsid w:val="001727CA"/>
    <w:rsid w:val="001739D1"/>
    <w:rsid w:val="00173D28"/>
    <w:rsid w:val="001846C4"/>
    <w:rsid w:val="001B52C2"/>
    <w:rsid w:val="001B5559"/>
    <w:rsid w:val="001C1588"/>
    <w:rsid w:val="001F14B9"/>
    <w:rsid w:val="002073D5"/>
    <w:rsid w:val="002272C5"/>
    <w:rsid w:val="002343E7"/>
    <w:rsid w:val="0023580C"/>
    <w:rsid w:val="0025431E"/>
    <w:rsid w:val="002676D0"/>
    <w:rsid w:val="0027668F"/>
    <w:rsid w:val="0028647B"/>
    <w:rsid w:val="002951DF"/>
    <w:rsid w:val="002A03CD"/>
    <w:rsid w:val="002A1D5F"/>
    <w:rsid w:val="002A44DE"/>
    <w:rsid w:val="002C56E6"/>
    <w:rsid w:val="002D3238"/>
    <w:rsid w:val="002D7688"/>
    <w:rsid w:val="00301CB2"/>
    <w:rsid w:val="00303D16"/>
    <w:rsid w:val="00311290"/>
    <w:rsid w:val="00322460"/>
    <w:rsid w:val="003322ED"/>
    <w:rsid w:val="00336162"/>
    <w:rsid w:val="00355D39"/>
    <w:rsid w:val="00361E11"/>
    <w:rsid w:val="00396D6C"/>
    <w:rsid w:val="003A6D6A"/>
    <w:rsid w:val="003C0FFE"/>
    <w:rsid w:val="003C3D7D"/>
    <w:rsid w:val="003C7BF1"/>
    <w:rsid w:val="003D353E"/>
    <w:rsid w:val="003F0847"/>
    <w:rsid w:val="0040090B"/>
    <w:rsid w:val="0046302A"/>
    <w:rsid w:val="004707FF"/>
    <w:rsid w:val="00477B57"/>
    <w:rsid w:val="0048014D"/>
    <w:rsid w:val="00484786"/>
    <w:rsid w:val="00487D2D"/>
    <w:rsid w:val="004A4D54"/>
    <w:rsid w:val="004C4A05"/>
    <w:rsid w:val="004D5BC5"/>
    <w:rsid w:val="004D5D62"/>
    <w:rsid w:val="004E5717"/>
    <w:rsid w:val="005112D0"/>
    <w:rsid w:val="00515BA1"/>
    <w:rsid w:val="00532213"/>
    <w:rsid w:val="005322ED"/>
    <w:rsid w:val="0055506E"/>
    <w:rsid w:val="005573A5"/>
    <w:rsid w:val="00576892"/>
    <w:rsid w:val="005771A1"/>
    <w:rsid w:val="00577E06"/>
    <w:rsid w:val="005804DD"/>
    <w:rsid w:val="00590454"/>
    <w:rsid w:val="005A3BF7"/>
    <w:rsid w:val="005A626C"/>
    <w:rsid w:val="005A62AC"/>
    <w:rsid w:val="005F2035"/>
    <w:rsid w:val="005F27AE"/>
    <w:rsid w:val="005F7990"/>
    <w:rsid w:val="0063739C"/>
    <w:rsid w:val="00647B38"/>
    <w:rsid w:val="00652EA8"/>
    <w:rsid w:val="00666E0D"/>
    <w:rsid w:val="00670EBF"/>
    <w:rsid w:val="00673E6F"/>
    <w:rsid w:val="00681D66"/>
    <w:rsid w:val="006B1241"/>
    <w:rsid w:val="006C4FCF"/>
    <w:rsid w:val="006C7B47"/>
    <w:rsid w:val="006D67E4"/>
    <w:rsid w:val="006F29A0"/>
    <w:rsid w:val="007170AD"/>
    <w:rsid w:val="0072027B"/>
    <w:rsid w:val="00723712"/>
    <w:rsid w:val="007347AE"/>
    <w:rsid w:val="00734CE1"/>
    <w:rsid w:val="00744536"/>
    <w:rsid w:val="00747343"/>
    <w:rsid w:val="00770F25"/>
    <w:rsid w:val="00772AA5"/>
    <w:rsid w:val="007A3020"/>
    <w:rsid w:val="007A35A8"/>
    <w:rsid w:val="007B0A85"/>
    <w:rsid w:val="007B5862"/>
    <w:rsid w:val="007C6A52"/>
    <w:rsid w:val="007F2662"/>
    <w:rsid w:val="0082043E"/>
    <w:rsid w:val="008205B4"/>
    <w:rsid w:val="008244D3"/>
    <w:rsid w:val="00824A0D"/>
    <w:rsid w:val="00834048"/>
    <w:rsid w:val="0084205F"/>
    <w:rsid w:val="00844DF9"/>
    <w:rsid w:val="00882A47"/>
    <w:rsid w:val="008951C1"/>
    <w:rsid w:val="00897670"/>
    <w:rsid w:val="008A34BE"/>
    <w:rsid w:val="008B0E32"/>
    <w:rsid w:val="008E203A"/>
    <w:rsid w:val="008E6708"/>
    <w:rsid w:val="008F3647"/>
    <w:rsid w:val="008F5DE6"/>
    <w:rsid w:val="008F7ED3"/>
    <w:rsid w:val="00900A5E"/>
    <w:rsid w:val="00904A9E"/>
    <w:rsid w:val="0091229C"/>
    <w:rsid w:val="00920221"/>
    <w:rsid w:val="0092532D"/>
    <w:rsid w:val="00925DFB"/>
    <w:rsid w:val="009331DE"/>
    <w:rsid w:val="00940E73"/>
    <w:rsid w:val="00954925"/>
    <w:rsid w:val="00960A8F"/>
    <w:rsid w:val="00975FDF"/>
    <w:rsid w:val="00983932"/>
    <w:rsid w:val="0098557F"/>
    <w:rsid w:val="0098597D"/>
    <w:rsid w:val="009864E7"/>
    <w:rsid w:val="00995E52"/>
    <w:rsid w:val="00997516"/>
    <w:rsid w:val="009F619A"/>
    <w:rsid w:val="009F6DDE"/>
    <w:rsid w:val="00A1613A"/>
    <w:rsid w:val="00A17AF9"/>
    <w:rsid w:val="00A370A8"/>
    <w:rsid w:val="00A56AEF"/>
    <w:rsid w:val="00A72359"/>
    <w:rsid w:val="00AA0AAE"/>
    <w:rsid w:val="00AB01F5"/>
    <w:rsid w:val="00AE216B"/>
    <w:rsid w:val="00AF6BFE"/>
    <w:rsid w:val="00B06BA4"/>
    <w:rsid w:val="00B26CCF"/>
    <w:rsid w:val="00B42DCD"/>
    <w:rsid w:val="00B67A61"/>
    <w:rsid w:val="00B8005A"/>
    <w:rsid w:val="00B87445"/>
    <w:rsid w:val="00BC20A0"/>
    <w:rsid w:val="00BC2DA3"/>
    <w:rsid w:val="00BD4753"/>
    <w:rsid w:val="00BD5184"/>
    <w:rsid w:val="00BD5CB1"/>
    <w:rsid w:val="00BE62EE"/>
    <w:rsid w:val="00BE7417"/>
    <w:rsid w:val="00BF459A"/>
    <w:rsid w:val="00C003BA"/>
    <w:rsid w:val="00C05230"/>
    <w:rsid w:val="00C26236"/>
    <w:rsid w:val="00C44C5F"/>
    <w:rsid w:val="00C46878"/>
    <w:rsid w:val="00C7375E"/>
    <w:rsid w:val="00C8360C"/>
    <w:rsid w:val="00C9238F"/>
    <w:rsid w:val="00C96307"/>
    <w:rsid w:val="00CB4A51"/>
    <w:rsid w:val="00CB54FD"/>
    <w:rsid w:val="00CC4C4D"/>
    <w:rsid w:val="00CD2C53"/>
    <w:rsid w:val="00CD4532"/>
    <w:rsid w:val="00CD47B0"/>
    <w:rsid w:val="00CD5108"/>
    <w:rsid w:val="00CD6F7B"/>
    <w:rsid w:val="00CE3272"/>
    <w:rsid w:val="00CE6104"/>
    <w:rsid w:val="00CE6E9E"/>
    <w:rsid w:val="00CE7918"/>
    <w:rsid w:val="00CF16A4"/>
    <w:rsid w:val="00D16163"/>
    <w:rsid w:val="00D33C1E"/>
    <w:rsid w:val="00D37AE4"/>
    <w:rsid w:val="00D5614B"/>
    <w:rsid w:val="00D56FF7"/>
    <w:rsid w:val="00D82326"/>
    <w:rsid w:val="00D90607"/>
    <w:rsid w:val="00DB3FAD"/>
    <w:rsid w:val="00DB783A"/>
    <w:rsid w:val="00DC2988"/>
    <w:rsid w:val="00DC330D"/>
    <w:rsid w:val="00E160C7"/>
    <w:rsid w:val="00E41702"/>
    <w:rsid w:val="00E5187A"/>
    <w:rsid w:val="00E61C09"/>
    <w:rsid w:val="00E67DA2"/>
    <w:rsid w:val="00E76CE3"/>
    <w:rsid w:val="00E81125"/>
    <w:rsid w:val="00E94EFD"/>
    <w:rsid w:val="00EB3B58"/>
    <w:rsid w:val="00EC7359"/>
    <w:rsid w:val="00EC7B6A"/>
    <w:rsid w:val="00ED2976"/>
    <w:rsid w:val="00EE3054"/>
    <w:rsid w:val="00EE7CA1"/>
    <w:rsid w:val="00EF2F10"/>
    <w:rsid w:val="00EF4417"/>
    <w:rsid w:val="00F00606"/>
    <w:rsid w:val="00F01256"/>
    <w:rsid w:val="00F01503"/>
    <w:rsid w:val="00F23676"/>
    <w:rsid w:val="00F34601"/>
    <w:rsid w:val="00F44310"/>
    <w:rsid w:val="00F507F6"/>
    <w:rsid w:val="00F867F1"/>
    <w:rsid w:val="00FA6B9D"/>
    <w:rsid w:val="00FC2C88"/>
    <w:rsid w:val="00FC7475"/>
    <w:rsid w:val="00FD1AB3"/>
    <w:rsid w:val="00FE437B"/>
    <w:rsid w:val="00FE78A0"/>
    <w:rsid w:val="00FF6114"/>
    <w:rsid w:val="2879A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685C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0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Strong">
    <w:name w:val="Strong"/>
    <w:uiPriority w:val="10"/>
    <w:qFormat/>
    <w:rsid w:val="00477B57"/>
    <w:rPr>
      <w:b/>
      <w:bCs/>
    </w:rPr>
  </w:style>
  <w:style w:type="paragraph" w:styleId="ListParagraph">
    <w:name w:val="List Paragraph"/>
    <w:basedOn w:val="Normal"/>
    <w:uiPriority w:val="34"/>
    <w:semiHidden/>
    <w:qFormat/>
    <w:rsid w:val="004847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7A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A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chcounselor.com/2010/09/ma-med-or-ms-which-should-you-pursue.html" TargetMode="External"/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bara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EE9043-0A76-43A5-AA51-EADF59910F76}"/>
      </w:docPartPr>
      <w:docPartBody>
        <w:p w:rsidR="00124CCD" w:rsidRDefault="00DF6341">
          <w:r w:rsidRPr="009C527D">
            <w:rPr>
              <w:rStyle w:val="PlaceholderText"/>
            </w:rPr>
            <w:t>Choose a building block.</w:t>
          </w:r>
        </w:p>
      </w:docPartBody>
    </w:docPart>
    <w:docPart>
      <w:docPartPr>
        <w:name w:val="D0C38DAD351440F1B59EBCA285ECD4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70FAB-FD0E-4A4D-A281-DFD0A64F61BD}"/>
      </w:docPartPr>
      <w:docPartBody>
        <w:p w:rsidR="00A955EF" w:rsidRDefault="00124CCD" w:rsidP="00124CCD">
          <w:pPr>
            <w:pStyle w:val="D0C38DAD351440F1B59EBCA285ECD4DB"/>
          </w:pPr>
          <w:r w:rsidRPr="009C527D">
            <w:rPr>
              <w:rStyle w:val="PlaceholderText"/>
            </w:rPr>
            <w:t>Choose a building block.</w:t>
          </w:r>
        </w:p>
      </w:docPartBody>
    </w:docPart>
    <w:docPart>
      <w:docPartPr>
        <w:name w:val="2AE07BB3C08B4429B7A8C9B8EEE10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8BE9BC-46F9-42E9-A90D-9C5BE91742D5}"/>
      </w:docPartPr>
      <w:docPartBody>
        <w:p w:rsidR="00F47B63" w:rsidRDefault="007337B0" w:rsidP="007337B0">
          <w:pPr>
            <w:pStyle w:val="2AE07BB3C08B4429B7A8C9B8EEE107705"/>
          </w:pPr>
          <w:r w:rsidRPr="004319C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5412A28E25427AAC2A3DEDC34DC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300557-5CC2-4A45-855A-F7D2D8561917}"/>
      </w:docPartPr>
      <w:docPartBody>
        <w:p w:rsidR="00A74419" w:rsidRDefault="00384878" w:rsidP="00384878">
          <w:pPr>
            <w:pStyle w:val="0B5412A28E25427AAC2A3DEDC34DCE20"/>
          </w:pPr>
          <w:r w:rsidRPr="009C527D">
            <w:rPr>
              <w:rStyle w:val="PlaceholderText"/>
            </w:rPr>
            <w:t>Choose a building block.</w:t>
          </w:r>
        </w:p>
      </w:docPartBody>
    </w:docPart>
    <w:docPart>
      <w:docPartPr>
        <w:name w:val="B6940B0D88904495AD9DDC09084E0F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18B97C-054A-4657-BBA0-37AC24409200}"/>
      </w:docPartPr>
      <w:docPartBody>
        <w:p w:rsidR="00A74419" w:rsidRDefault="00384878" w:rsidP="00384878">
          <w:pPr>
            <w:pStyle w:val="B6940B0D88904495AD9DDC09084E0F19"/>
          </w:pPr>
          <w:r w:rsidRPr="009C527D">
            <w:rPr>
              <w:rStyle w:val="PlaceholderText"/>
            </w:rPr>
            <w:t>Choose a building block.</w:t>
          </w:r>
        </w:p>
      </w:docPartBody>
    </w:docPart>
    <w:docPart>
      <w:docPartPr>
        <w:name w:val="FA36AEED02694F2099A8805F8292A5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C131EC-AA7E-4002-90E6-951F1DCB908E}"/>
      </w:docPartPr>
      <w:docPartBody>
        <w:p w:rsidR="001870C5" w:rsidRDefault="007337B0" w:rsidP="007337B0">
          <w:pPr>
            <w:pStyle w:val="FA36AEED02694F2099A8805F8292A5622"/>
          </w:pPr>
          <w:r w:rsidRPr="009851C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541A72642A4298A5BD973D7BA704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5F6091-A43A-47D4-B72B-22998F683DF6}"/>
      </w:docPartPr>
      <w:docPartBody>
        <w:p w:rsidR="001870C5" w:rsidRDefault="007337B0" w:rsidP="002B7FAC">
          <w:pPr>
            <w:pStyle w:val="AA541A72642A4298A5BD973D7BA704C2"/>
          </w:pPr>
          <w:r>
            <w:t>AMV Dining Location</w:t>
          </w:r>
        </w:p>
      </w:docPartBody>
    </w:docPart>
    <w:docPart>
      <w:docPartPr>
        <w:name w:val="D5AC638CD1F9492F8DDF45143BB06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2F5D9-5A0B-48CD-9DA8-6404243816D4}"/>
      </w:docPartPr>
      <w:docPartBody>
        <w:p w:rsidR="001870C5" w:rsidRDefault="007337B0" w:rsidP="002B7FAC">
          <w:pPr>
            <w:pStyle w:val="D5AC638CD1F9492F8DDF45143BB06AAC"/>
          </w:pPr>
          <w:r w:rsidRPr="00576892">
            <w:t>First Name</w:t>
          </w:r>
        </w:p>
      </w:docPartBody>
    </w:docPart>
    <w:docPart>
      <w:docPartPr>
        <w:name w:val="8F67EB34841B47C08CDE5CF9D1C19A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C8D713-DCC2-470B-AAD4-2372B4FEFBA5}"/>
      </w:docPartPr>
      <w:docPartBody>
        <w:p w:rsidR="001870C5" w:rsidRDefault="007337B0" w:rsidP="002B7FAC">
          <w:pPr>
            <w:pStyle w:val="8F67EB34841B47C08CDE5CF9D1C19A1C"/>
          </w:pPr>
          <w:r w:rsidRPr="00576892">
            <w:t>Last Name</w:t>
          </w:r>
        </w:p>
      </w:docPartBody>
    </w:docPart>
    <w:docPart>
      <w:docPartPr>
        <w:name w:val="A734307831E44E63AE0730E974EB1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44B483-22E1-4285-9480-CAC00EBC38EB}"/>
      </w:docPartPr>
      <w:docPartBody>
        <w:p w:rsidR="001870C5" w:rsidRDefault="007337B0" w:rsidP="002B7FAC">
          <w:pPr>
            <w:pStyle w:val="A734307831E44E63AE0730E974EB1F76"/>
          </w:pPr>
          <w:r>
            <w:t>AMV Position</w:t>
          </w:r>
        </w:p>
      </w:docPartBody>
    </w:docPart>
    <w:docPart>
      <w:docPartPr>
        <w:name w:val="A00C8AB8C5794627BCBD69F0994D56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5FBA2-D534-4035-BDCC-BBA83D2C505F}"/>
      </w:docPartPr>
      <w:docPartBody>
        <w:p w:rsidR="007C42F4" w:rsidRDefault="007337B0" w:rsidP="007337B0">
          <w:pPr>
            <w:pStyle w:val="A00C8AB8C5794627BCBD69F0994D564F1"/>
          </w:pPr>
          <w:r>
            <w:t>Start Date</w:t>
          </w:r>
          <w:r w:rsidRPr="009851CB">
            <w:rPr>
              <w:rStyle w:val="PlaceholderText"/>
            </w:rPr>
            <w:t>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EB3B3E-4477-4B92-A320-6CB31DC0E6E8}"/>
      </w:docPartPr>
      <w:docPartBody>
        <w:p w:rsidR="007337B0" w:rsidRDefault="005D267E">
          <w:r w:rsidRPr="00F979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F8036C-C364-44BC-AF9E-272DAD691C72}"/>
      </w:docPartPr>
      <w:docPartBody>
        <w:p w:rsidR="007337B0" w:rsidRDefault="005D267E">
          <w:r w:rsidRPr="00F979C3">
            <w:rPr>
              <w:rStyle w:val="PlaceholderText"/>
            </w:rPr>
            <w:t>Choose an item.</w:t>
          </w:r>
        </w:p>
      </w:docPartBody>
    </w:docPart>
    <w:docPart>
      <w:docPartPr>
        <w:name w:val="EE52F1C2A02F4454AB257FBE436E92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F7D17F-FA1E-4CE6-BC23-FF7D5C8D09EE}"/>
      </w:docPartPr>
      <w:docPartBody>
        <w:p w:rsidR="00256730" w:rsidRDefault="007337B0" w:rsidP="007337B0">
          <w:pPr>
            <w:pStyle w:val="EE52F1C2A02F4454AB257FBE436E92D6"/>
          </w:pPr>
          <w:r w:rsidRPr="009C527D">
            <w:rPr>
              <w:rStyle w:val="PlaceholderText"/>
            </w:rPr>
            <w:t>Choose a building block.</w:t>
          </w:r>
        </w:p>
      </w:docPartBody>
    </w:docPart>
    <w:docPart>
      <w:docPartPr>
        <w:name w:val="AAF1FF4960634D62A8BC584BFDD2A7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1A72F9-7311-4014-94E9-9746632B4A36}"/>
      </w:docPartPr>
      <w:docPartBody>
        <w:p w:rsidR="00256730" w:rsidRDefault="007337B0" w:rsidP="007337B0">
          <w:pPr>
            <w:pStyle w:val="AAF1FF4960634D62A8BC584BFDD2A79F"/>
          </w:pPr>
          <w:r w:rsidRPr="009C527D">
            <w:rPr>
              <w:rStyle w:val="PlaceholderText"/>
            </w:rPr>
            <w:t>Choose a building block.</w:t>
          </w:r>
        </w:p>
      </w:docPartBody>
    </w:docPart>
    <w:docPart>
      <w:docPartPr>
        <w:name w:val="46308C2BF34F44C38B5169AC5148B6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69277F-462D-4936-8854-9DFCF1BECF0F}"/>
      </w:docPartPr>
      <w:docPartBody>
        <w:p w:rsidR="00256730" w:rsidRDefault="007337B0" w:rsidP="007337B0">
          <w:pPr>
            <w:pStyle w:val="46308C2BF34F44C38B5169AC5148B6A7"/>
          </w:pPr>
          <w:r w:rsidRPr="009C527D">
            <w:rPr>
              <w:rStyle w:val="PlaceholderText"/>
            </w:rPr>
            <w:t>Choose a building block.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222"/>
    <w:rsid w:val="000168DC"/>
    <w:rsid w:val="001210E9"/>
    <w:rsid w:val="00124CCD"/>
    <w:rsid w:val="001362DD"/>
    <w:rsid w:val="001870C5"/>
    <w:rsid w:val="0024147A"/>
    <w:rsid w:val="00256730"/>
    <w:rsid w:val="00262C5D"/>
    <w:rsid w:val="00277700"/>
    <w:rsid w:val="002B7FAC"/>
    <w:rsid w:val="00303F4A"/>
    <w:rsid w:val="00384878"/>
    <w:rsid w:val="003E2F17"/>
    <w:rsid w:val="00420615"/>
    <w:rsid w:val="00434EBA"/>
    <w:rsid w:val="004930E8"/>
    <w:rsid w:val="005D267E"/>
    <w:rsid w:val="0062687A"/>
    <w:rsid w:val="00657937"/>
    <w:rsid w:val="00681D66"/>
    <w:rsid w:val="0069135A"/>
    <w:rsid w:val="006F2795"/>
    <w:rsid w:val="007337B0"/>
    <w:rsid w:val="00756A77"/>
    <w:rsid w:val="007B674E"/>
    <w:rsid w:val="007C42F4"/>
    <w:rsid w:val="00827AF0"/>
    <w:rsid w:val="008875C8"/>
    <w:rsid w:val="008D175A"/>
    <w:rsid w:val="00905B52"/>
    <w:rsid w:val="00975FDF"/>
    <w:rsid w:val="00A26BEE"/>
    <w:rsid w:val="00A74419"/>
    <w:rsid w:val="00A955EF"/>
    <w:rsid w:val="00AF40E2"/>
    <w:rsid w:val="00B52222"/>
    <w:rsid w:val="00BA4D41"/>
    <w:rsid w:val="00C408BB"/>
    <w:rsid w:val="00C7731E"/>
    <w:rsid w:val="00C82B2C"/>
    <w:rsid w:val="00CF6A32"/>
    <w:rsid w:val="00D22436"/>
    <w:rsid w:val="00D27C7E"/>
    <w:rsid w:val="00DF6341"/>
    <w:rsid w:val="00E261AE"/>
    <w:rsid w:val="00F47B63"/>
    <w:rsid w:val="00F66894"/>
    <w:rsid w:val="00FE3D74"/>
    <w:rsid w:val="00FF3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337B0"/>
    <w:rPr>
      <w:color w:val="808080"/>
    </w:rPr>
  </w:style>
  <w:style w:type="paragraph" w:styleId="Footer">
    <w:name w:val="footer"/>
    <w:basedOn w:val="Normal"/>
    <w:link w:val="FooterChar"/>
    <w:uiPriority w:val="99"/>
    <w:rsid w:val="00CF6A32"/>
    <w:pPr>
      <w:tabs>
        <w:tab w:val="center" w:pos="4680"/>
        <w:tab w:val="right" w:pos="9810"/>
      </w:tabs>
      <w:spacing w:after="0" w:line="240" w:lineRule="auto"/>
    </w:pPr>
    <w:rPr>
      <w:rFonts w:eastAsiaTheme="minorHAnsi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F6A32"/>
    <w:rPr>
      <w:rFonts w:eastAsiaTheme="minorHAnsi"/>
      <w:sz w:val="18"/>
      <w:szCs w:val="24"/>
    </w:rPr>
  </w:style>
  <w:style w:type="character" w:styleId="Strong">
    <w:name w:val="Strong"/>
    <w:uiPriority w:val="10"/>
    <w:qFormat/>
    <w:rsid w:val="00CF6A32"/>
    <w:rPr>
      <w:b/>
      <w:bCs/>
    </w:rPr>
  </w:style>
  <w:style w:type="paragraph" w:customStyle="1" w:styleId="D0C38DAD351440F1B59EBCA285ECD4DB">
    <w:name w:val="D0C38DAD351440F1B59EBCA285ECD4DB"/>
    <w:rsid w:val="00124CCD"/>
  </w:style>
  <w:style w:type="paragraph" w:customStyle="1" w:styleId="0B5412A28E25427AAC2A3DEDC34DCE20">
    <w:name w:val="0B5412A28E25427AAC2A3DEDC34DCE20"/>
    <w:rsid w:val="00384878"/>
  </w:style>
  <w:style w:type="paragraph" w:customStyle="1" w:styleId="B6940B0D88904495AD9DDC09084E0F19">
    <w:name w:val="B6940B0D88904495AD9DDC09084E0F19"/>
    <w:rsid w:val="00384878"/>
  </w:style>
  <w:style w:type="paragraph" w:customStyle="1" w:styleId="AA541A72642A4298A5BD973D7BA704C2">
    <w:name w:val="AA541A72642A4298A5BD973D7BA704C2"/>
    <w:rsid w:val="002B7FAC"/>
  </w:style>
  <w:style w:type="paragraph" w:customStyle="1" w:styleId="D5AC638CD1F9492F8DDF45143BB06AAC">
    <w:name w:val="D5AC638CD1F9492F8DDF45143BB06AAC"/>
    <w:rsid w:val="002B7FAC"/>
  </w:style>
  <w:style w:type="paragraph" w:customStyle="1" w:styleId="8F67EB34841B47C08CDE5CF9D1C19A1C">
    <w:name w:val="8F67EB34841B47C08CDE5CF9D1C19A1C"/>
    <w:rsid w:val="002B7FAC"/>
  </w:style>
  <w:style w:type="paragraph" w:customStyle="1" w:styleId="A734307831E44E63AE0730E974EB1F76">
    <w:name w:val="A734307831E44E63AE0730E974EB1F76"/>
    <w:rsid w:val="002B7FAC"/>
  </w:style>
  <w:style w:type="paragraph" w:customStyle="1" w:styleId="A00C8AB8C5794627BCBD69F0994D564F1">
    <w:name w:val="A00C8AB8C5794627BCBD69F0994D564F1"/>
    <w:rsid w:val="007337B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2AE07BB3C08B4429B7A8C9B8EEE107705">
    <w:name w:val="2AE07BB3C08B4429B7A8C9B8EEE107705"/>
    <w:rsid w:val="007337B0"/>
    <w:pPr>
      <w:spacing w:after="200" w:line="271" w:lineRule="auto"/>
      <w:ind w:left="720"/>
      <w:contextualSpacing/>
    </w:pPr>
    <w:rPr>
      <w:rFonts w:eastAsiaTheme="minorHAnsi"/>
      <w:sz w:val="28"/>
      <w:szCs w:val="28"/>
    </w:rPr>
  </w:style>
  <w:style w:type="paragraph" w:customStyle="1" w:styleId="FA36AEED02694F2099A8805F8292A5622">
    <w:name w:val="FA36AEED02694F2099A8805F8292A5622"/>
    <w:rsid w:val="007337B0"/>
    <w:pPr>
      <w:spacing w:after="200" w:line="271" w:lineRule="auto"/>
      <w:ind w:left="720"/>
      <w:contextualSpacing/>
    </w:pPr>
    <w:rPr>
      <w:rFonts w:eastAsiaTheme="minorHAnsi"/>
      <w:sz w:val="28"/>
      <w:szCs w:val="28"/>
    </w:rPr>
  </w:style>
  <w:style w:type="paragraph" w:customStyle="1" w:styleId="EE52F1C2A02F4454AB257FBE436E92D6">
    <w:name w:val="EE52F1C2A02F4454AB257FBE436E92D6"/>
    <w:rsid w:val="007337B0"/>
  </w:style>
  <w:style w:type="paragraph" w:customStyle="1" w:styleId="AAF1FF4960634D62A8BC584BFDD2A79F">
    <w:name w:val="AAF1FF4960634D62A8BC584BFDD2A79F"/>
    <w:rsid w:val="007337B0"/>
  </w:style>
  <w:style w:type="paragraph" w:customStyle="1" w:styleId="46308C2BF34F44C38B5169AC5148B6A7">
    <w:name w:val="46308C2BF34F44C38B5169AC5148B6A7"/>
    <w:rsid w:val="007337B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87A8C6-897F-48D6-92BB-721B4BF1844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4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2024-05-15T00:19:00Z</dcterms:created>
  <dcterms:modified xsi:type="dcterms:W3CDTF">2024-05-15T00:19:00Z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